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BB32F" w14:textId="77777777" w:rsidR="009571C8" w:rsidRDefault="009571C8"/>
    <w:tbl>
      <w:tblPr>
        <w:tblpPr w:leftFromText="180" w:rightFromText="180" w:vertAnchor="page" w:horzAnchor="margin" w:tblpXSpec="right"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608"/>
      </w:tblGrid>
      <w:tr w:rsidR="00807E3D" w:rsidRPr="00921A77" w14:paraId="0E3094E1" w14:textId="77777777" w:rsidTr="00120A8A">
        <w:trPr>
          <w:cantSplit/>
        </w:trPr>
        <w:tc>
          <w:tcPr>
            <w:tcW w:w="1735" w:type="dxa"/>
            <w:tcBorders>
              <w:top w:val="single" w:sz="4" w:space="0" w:color="auto"/>
              <w:left w:val="single" w:sz="4" w:space="0" w:color="auto"/>
              <w:bottom w:val="single" w:sz="4" w:space="0" w:color="auto"/>
              <w:right w:val="single" w:sz="4" w:space="0" w:color="auto"/>
            </w:tcBorders>
            <w:hideMark/>
          </w:tcPr>
          <w:p w14:paraId="7236955C" w14:textId="6DD61405" w:rsidR="00807E3D" w:rsidRPr="00921A77" w:rsidRDefault="00120A8A" w:rsidP="00921A77">
            <w:r w:rsidRPr="00B813AD">
              <w:t>Cuspair Clàir-ghnothaich</w:t>
            </w:r>
          </w:p>
        </w:tc>
        <w:tc>
          <w:tcPr>
            <w:tcW w:w="1608" w:type="dxa"/>
            <w:tcBorders>
              <w:top w:val="single" w:sz="4" w:space="0" w:color="auto"/>
              <w:left w:val="single" w:sz="4" w:space="0" w:color="auto"/>
              <w:bottom w:val="single" w:sz="4" w:space="0" w:color="auto"/>
              <w:right w:val="single" w:sz="4" w:space="0" w:color="auto"/>
            </w:tcBorders>
            <w:vAlign w:val="center"/>
          </w:tcPr>
          <w:p w14:paraId="330CD412" w14:textId="55074E2D" w:rsidR="00807E3D" w:rsidRPr="0034539B" w:rsidRDefault="0034539B" w:rsidP="00921A77">
            <w:pPr>
              <w:jc w:val="center"/>
              <w:rPr>
                <w:b/>
                <w:bCs/>
              </w:rPr>
            </w:pPr>
            <w:r w:rsidRPr="0034539B">
              <w:rPr>
                <w:b/>
                <w:bCs/>
              </w:rPr>
              <w:t>5</w:t>
            </w:r>
          </w:p>
        </w:tc>
      </w:tr>
      <w:tr w:rsidR="00807E3D" w:rsidRPr="00921A77" w14:paraId="5FC1A1BC" w14:textId="77777777" w:rsidTr="00120A8A">
        <w:trPr>
          <w:cantSplit/>
          <w:trHeight w:val="432"/>
        </w:trPr>
        <w:tc>
          <w:tcPr>
            <w:tcW w:w="1735" w:type="dxa"/>
            <w:tcBorders>
              <w:top w:val="single" w:sz="4" w:space="0" w:color="auto"/>
              <w:left w:val="single" w:sz="4" w:space="0" w:color="auto"/>
              <w:bottom w:val="single" w:sz="4" w:space="0" w:color="auto"/>
              <w:right w:val="single" w:sz="4" w:space="0" w:color="auto"/>
            </w:tcBorders>
            <w:hideMark/>
          </w:tcPr>
          <w:p w14:paraId="78CC2326" w14:textId="58BFD4E5" w:rsidR="00807E3D" w:rsidRPr="00921A77" w:rsidRDefault="00120A8A" w:rsidP="00921A77">
            <w:r w:rsidRPr="00B813AD">
              <w:t>Àir. Aithisge</w:t>
            </w:r>
          </w:p>
        </w:tc>
        <w:tc>
          <w:tcPr>
            <w:tcW w:w="1608" w:type="dxa"/>
            <w:tcBorders>
              <w:top w:val="single" w:sz="4" w:space="0" w:color="auto"/>
              <w:left w:val="single" w:sz="4" w:space="0" w:color="auto"/>
              <w:bottom w:val="single" w:sz="4" w:space="0" w:color="auto"/>
              <w:right w:val="single" w:sz="4" w:space="0" w:color="auto"/>
            </w:tcBorders>
            <w:vAlign w:val="center"/>
          </w:tcPr>
          <w:p w14:paraId="4A6D5779" w14:textId="1660BC6B" w:rsidR="00807E3D" w:rsidRPr="0034539B" w:rsidRDefault="0034539B" w:rsidP="00921A77">
            <w:pPr>
              <w:jc w:val="center"/>
              <w:rPr>
                <w:b/>
                <w:bCs/>
              </w:rPr>
            </w:pPr>
            <w:r>
              <w:rPr>
                <w:b/>
                <w:bCs/>
              </w:rPr>
              <w:t>G/14/23</w:t>
            </w:r>
            <w:bookmarkStart w:id="0" w:name="_GoBack"/>
            <w:bookmarkEnd w:id="0"/>
          </w:p>
        </w:tc>
      </w:tr>
    </w:tbl>
    <w:p w14:paraId="22668EE7" w14:textId="77777777" w:rsidR="00B65DAB" w:rsidRDefault="00B65DAB" w:rsidP="00536696">
      <w:pPr>
        <w:jc w:val="center"/>
        <w:rPr>
          <w:rFonts w:eastAsia="Times New Roman"/>
          <w:b/>
          <w:szCs w:val="20"/>
          <w:lang w:eastAsia="en-GB"/>
        </w:rPr>
      </w:pPr>
    </w:p>
    <w:p w14:paraId="5384F315" w14:textId="77777777" w:rsidR="00921A77" w:rsidRDefault="00921A77" w:rsidP="00536696">
      <w:pPr>
        <w:jc w:val="center"/>
        <w:rPr>
          <w:rFonts w:eastAsia="Times New Roman"/>
          <w:b/>
          <w:szCs w:val="20"/>
          <w:lang w:eastAsia="en-GB"/>
        </w:rPr>
      </w:pPr>
    </w:p>
    <w:p w14:paraId="2E6E4B31" w14:textId="77777777" w:rsidR="00921A77" w:rsidRDefault="00921A77" w:rsidP="00536696">
      <w:pPr>
        <w:jc w:val="center"/>
        <w:rPr>
          <w:rFonts w:eastAsia="Times New Roman"/>
          <w:b/>
          <w:szCs w:val="20"/>
          <w:lang w:eastAsia="en-GB"/>
        </w:rPr>
      </w:pPr>
    </w:p>
    <w:p w14:paraId="5847531E" w14:textId="77777777" w:rsidR="00F4400E" w:rsidRDefault="00F4400E" w:rsidP="00FA2188">
      <w:pPr>
        <w:rPr>
          <w:rFonts w:eastAsia="Times New Roman"/>
          <w:b/>
          <w:szCs w:val="20"/>
          <w:lang w:eastAsia="en-GB"/>
        </w:rPr>
      </w:pPr>
    </w:p>
    <w:p w14:paraId="1C14E324" w14:textId="77777777" w:rsidR="00120A8A" w:rsidRPr="00120A8A" w:rsidRDefault="00120A8A" w:rsidP="00120A8A">
      <w:pPr>
        <w:jc w:val="center"/>
        <w:rPr>
          <w:rFonts w:eastAsia="Times New Roman"/>
          <w:b/>
          <w:szCs w:val="20"/>
          <w:lang w:eastAsia="en-GB"/>
        </w:rPr>
      </w:pPr>
      <w:r w:rsidRPr="00120A8A">
        <w:rPr>
          <w:rFonts w:eastAsia="Times New Roman"/>
          <w:b/>
          <w:szCs w:val="20"/>
          <w:lang w:eastAsia="en-GB"/>
        </w:rPr>
        <w:t>COMHAIRLE NA GÀIDHEALTACHD</w:t>
      </w:r>
    </w:p>
    <w:p w14:paraId="6A1218B7" w14:textId="77777777" w:rsidR="00F4400E" w:rsidRPr="00536696" w:rsidRDefault="00F4400E" w:rsidP="00536696">
      <w:pPr>
        <w:jc w:val="center"/>
        <w:rPr>
          <w:rFonts w:eastAsia="Times New Roman"/>
          <w:b/>
          <w:szCs w:val="20"/>
          <w:lang w:eastAsia="en-GB"/>
        </w:rPr>
      </w:pPr>
    </w:p>
    <w:p w14:paraId="534B1EEA" w14:textId="77777777" w:rsidR="007135AE" w:rsidRPr="00536696" w:rsidRDefault="007135AE" w:rsidP="00536696">
      <w:pPr>
        <w:rPr>
          <w:rFonts w:ascii="Times New Roman" w:eastAsia="Times New Roman" w:hAnsi="Times New Roman" w:cs="Times New Roman"/>
          <w:szCs w:val="20"/>
          <w:lang w:eastAsia="en-GB"/>
        </w:rPr>
      </w:pPr>
    </w:p>
    <w:tbl>
      <w:tblPr>
        <w:tblW w:w="10207" w:type="dxa"/>
        <w:tblInd w:w="-601" w:type="dxa"/>
        <w:tblLayout w:type="fixed"/>
        <w:tblLook w:val="0000" w:firstRow="0" w:lastRow="0" w:firstColumn="0" w:lastColumn="0" w:noHBand="0" w:noVBand="0"/>
      </w:tblPr>
      <w:tblGrid>
        <w:gridCol w:w="2977"/>
        <w:gridCol w:w="7230"/>
      </w:tblGrid>
      <w:tr w:rsidR="007135AE" w:rsidRPr="00536696" w14:paraId="1D968B68" w14:textId="77777777" w:rsidTr="00ED167C">
        <w:trPr>
          <w:cantSplit/>
          <w:trHeight w:val="907"/>
        </w:trPr>
        <w:tc>
          <w:tcPr>
            <w:tcW w:w="2977" w:type="dxa"/>
            <w:vAlign w:val="center"/>
          </w:tcPr>
          <w:p w14:paraId="03EDC935" w14:textId="19D98BB7" w:rsidR="007135AE" w:rsidRPr="00536696" w:rsidRDefault="00120A8A" w:rsidP="00536696">
            <w:pPr>
              <w:rPr>
                <w:rFonts w:eastAsia="Times New Roman"/>
                <w:b/>
                <w:lang w:eastAsia="en-GB"/>
              </w:rPr>
            </w:pPr>
            <w:r>
              <w:rPr>
                <w:rFonts w:eastAsia="Times New Roman"/>
                <w:b/>
                <w:lang w:eastAsia="en-GB"/>
              </w:rPr>
              <w:t>Comataidh:</w:t>
            </w:r>
          </w:p>
        </w:tc>
        <w:tc>
          <w:tcPr>
            <w:tcW w:w="7230" w:type="dxa"/>
            <w:vAlign w:val="center"/>
          </w:tcPr>
          <w:p w14:paraId="544CB3B2" w14:textId="1B451FC8" w:rsidR="007135AE" w:rsidRPr="00536696" w:rsidRDefault="00120A8A" w:rsidP="00536696">
            <w:pPr>
              <w:rPr>
                <w:rFonts w:eastAsia="Times New Roman"/>
                <w:b/>
                <w:lang w:eastAsia="en-GB"/>
              </w:rPr>
            </w:pPr>
            <w:r>
              <w:rPr>
                <w:rFonts w:eastAsia="Times New Roman"/>
                <w:b/>
                <w:lang w:eastAsia="en-GB"/>
              </w:rPr>
              <w:t>Comataidh na Gàidhlig</w:t>
            </w:r>
            <w:r w:rsidRPr="00536696">
              <w:rPr>
                <w:rFonts w:eastAsia="Times New Roman"/>
                <w:b/>
                <w:lang w:eastAsia="en-GB"/>
              </w:rPr>
              <w:t xml:space="preserve"> </w:t>
            </w:r>
            <w:r w:rsidR="007135AE" w:rsidRPr="00536696">
              <w:rPr>
                <w:rFonts w:eastAsia="Times New Roman"/>
                <w:b/>
                <w:lang w:eastAsia="en-GB"/>
              </w:rPr>
              <w:fldChar w:fldCharType="begin"/>
            </w:r>
            <w:r w:rsidR="007135AE" w:rsidRPr="00536696">
              <w:rPr>
                <w:rFonts w:eastAsia="Times New Roman"/>
                <w:b/>
                <w:lang w:eastAsia="en-GB"/>
              </w:rPr>
              <w:instrText xml:space="preserve">  </w:instrText>
            </w:r>
            <w:r w:rsidR="007135AE" w:rsidRPr="00536696">
              <w:rPr>
                <w:rFonts w:eastAsia="Times New Roman"/>
                <w:b/>
                <w:lang w:eastAsia="en-GB"/>
              </w:rPr>
              <w:fldChar w:fldCharType="end"/>
            </w:r>
          </w:p>
        </w:tc>
      </w:tr>
      <w:tr w:rsidR="007135AE" w:rsidRPr="00536696" w14:paraId="59A50171" w14:textId="77777777" w:rsidTr="00ED167C">
        <w:trPr>
          <w:cantSplit/>
          <w:trHeight w:val="907"/>
        </w:trPr>
        <w:tc>
          <w:tcPr>
            <w:tcW w:w="2977" w:type="dxa"/>
            <w:vAlign w:val="center"/>
          </w:tcPr>
          <w:p w14:paraId="336EE328" w14:textId="2D3FF885" w:rsidR="007135AE" w:rsidRPr="00536696" w:rsidRDefault="00120A8A" w:rsidP="00536696">
            <w:pPr>
              <w:rPr>
                <w:rFonts w:eastAsia="Times New Roman"/>
                <w:b/>
                <w:lang w:eastAsia="en-GB"/>
              </w:rPr>
            </w:pPr>
            <w:r>
              <w:rPr>
                <w:rFonts w:eastAsia="Times New Roman"/>
                <w:b/>
                <w:lang w:eastAsia="en-GB"/>
              </w:rPr>
              <w:t>Ceann-latha</w:t>
            </w:r>
            <w:r w:rsidRPr="007135AE">
              <w:rPr>
                <w:rFonts w:eastAsia="Times New Roman"/>
                <w:b/>
                <w:lang w:eastAsia="en-GB"/>
              </w:rPr>
              <w:t>:</w:t>
            </w:r>
          </w:p>
        </w:tc>
        <w:tc>
          <w:tcPr>
            <w:tcW w:w="7230" w:type="dxa"/>
            <w:vAlign w:val="center"/>
          </w:tcPr>
          <w:p w14:paraId="400D4F39" w14:textId="6DCE6C4B" w:rsidR="007135AE" w:rsidRPr="00536696" w:rsidRDefault="00D91BE9" w:rsidP="00536696">
            <w:pPr>
              <w:rPr>
                <w:rFonts w:eastAsia="Times New Roman"/>
                <w:b/>
                <w:lang w:eastAsia="en-GB"/>
              </w:rPr>
            </w:pPr>
            <w:r w:rsidRPr="00536696">
              <w:rPr>
                <w:rFonts w:eastAsia="Times New Roman"/>
                <w:b/>
                <w:lang w:eastAsia="en-GB"/>
              </w:rPr>
              <w:t>30</w:t>
            </w:r>
            <w:r w:rsidR="00135523" w:rsidRPr="00536696">
              <w:rPr>
                <w:rFonts w:eastAsia="Times New Roman"/>
                <w:b/>
                <w:lang w:eastAsia="en-GB"/>
              </w:rPr>
              <w:t xml:space="preserve"> </w:t>
            </w:r>
            <w:r w:rsidR="00223289">
              <w:rPr>
                <w:rFonts w:eastAsia="Times New Roman"/>
                <w:b/>
                <w:lang w:eastAsia="en-GB"/>
              </w:rPr>
              <w:t xml:space="preserve">Lùnastal </w:t>
            </w:r>
            <w:r w:rsidR="00135523" w:rsidRPr="00536696">
              <w:rPr>
                <w:rFonts w:eastAsia="Times New Roman"/>
                <w:b/>
                <w:lang w:eastAsia="en-GB"/>
              </w:rPr>
              <w:t>202</w:t>
            </w:r>
            <w:r w:rsidRPr="00536696">
              <w:rPr>
                <w:rFonts w:eastAsia="Times New Roman"/>
                <w:b/>
                <w:lang w:eastAsia="en-GB"/>
              </w:rPr>
              <w:t>3</w:t>
            </w:r>
          </w:p>
        </w:tc>
      </w:tr>
      <w:tr w:rsidR="007135AE" w:rsidRPr="00536696" w14:paraId="3C3FA585" w14:textId="77777777" w:rsidTr="00ED167C">
        <w:trPr>
          <w:cantSplit/>
          <w:trHeight w:val="907"/>
        </w:trPr>
        <w:tc>
          <w:tcPr>
            <w:tcW w:w="2977" w:type="dxa"/>
            <w:vAlign w:val="center"/>
          </w:tcPr>
          <w:p w14:paraId="2A352DAF" w14:textId="21E3EFF8" w:rsidR="007135AE" w:rsidRPr="00536696" w:rsidRDefault="00120A8A" w:rsidP="00536696">
            <w:pPr>
              <w:rPr>
                <w:rFonts w:eastAsia="Times New Roman"/>
                <w:b/>
                <w:lang w:eastAsia="en-GB"/>
              </w:rPr>
            </w:pPr>
            <w:r>
              <w:rPr>
                <w:rFonts w:eastAsia="Times New Roman"/>
                <w:b/>
                <w:lang w:eastAsia="en-GB"/>
              </w:rPr>
              <w:t>Tiotal Aithisge</w:t>
            </w:r>
            <w:r w:rsidRPr="007135AE">
              <w:rPr>
                <w:rFonts w:eastAsia="Times New Roman"/>
                <w:b/>
                <w:lang w:eastAsia="en-GB"/>
              </w:rPr>
              <w:t>:</w:t>
            </w:r>
            <w:r w:rsidR="007135AE" w:rsidRPr="00536696">
              <w:rPr>
                <w:rFonts w:eastAsia="Times New Roman"/>
                <w:b/>
                <w:lang w:eastAsia="en-GB"/>
              </w:rPr>
              <w:fldChar w:fldCharType="begin"/>
            </w:r>
            <w:r w:rsidR="007135AE" w:rsidRPr="00536696">
              <w:rPr>
                <w:rFonts w:eastAsia="Times New Roman"/>
                <w:b/>
                <w:lang w:eastAsia="en-GB"/>
              </w:rPr>
              <w:instrText xml:space="preserve">  </w:instrText>
            </w:r>
            <w:r w:rsidR="007135AE" w:rsidRPr="00536696">
              <w:rPr>
                <w:rFonts w:eastAsia="Times New Roman"/>
                <w:b/>
                <w:lang w:eastAsia="en-GB"/>
              </w:rPr>
              <w:fldChar w:fldCharType="end"/>
            </w:r>
          </w:p>
        </w:tc>
        <w:tc>
          <w:tcPr>
            <w:tcW w:w="7230" w:type="dxa"/>
            <w:vAlign w:val="center"/>
          </w:tcPr>
          <w:p w14:paraId="5526600D" w14:textId="246E2DAF" w:rsidR="007135AE" w:rsidRPr="00536696" w:rsidRDefault="00120A8A" w:rsidP="00536696">
            <w:pPr>
              <w:rPr>
                <w:rFonts w:eastAsia="Times New Roman"/>
                <w:b/>
                <w:lang w:eastAsia="en-GB"/>
              </w:rPr>
            </w:pPr>
            <w:r>
              <w:rPr>
                <w:rFonts w:eastAsia="Times New Roman"/>
                <w:b/>
                <w:lang w:eastAsia="en-GB"/>
              </w:rPr>
              <w:t>Eadar-theangachadh Gàidhlig</w:t>
            </w:r>
          </w:p>
        </w:tc>
      </w:tr>
      <w:tr w:rsidR="007135AE" w:rsidRPr="00536696" w14:paraId="06E6A76E" w14:textId="77777777" w:rsidTr="00ED167C">
        <w:trPr>
          <w:cantSplit/>
          <w:trHeight w:val="907"/>
        </w:trPr>
        <w:tc>
          <w:tcPr>
            <w:tcW w:w="2977" w:type="dxa"/>
            <w:vAlign w:val="center"/>
          </w:tcPr>
          <w:p w14:paraId="70BDAE23" w14:textId="4753E77C" w:rsidR="007135AE" w:rsidRPr="00536696" w:rsidRDefault="00120A8A" w:rsidP="00536696">
            <w:pPr>
              <w:rPr>
                <w:rFonts w:eastAsia="Times New Roman"/>
                <w:b/>
                <w:lang w:eastAsia="en-GB"/>
              </w:rPr>
            </w:pPr>
            <w:r>
              <w:rPr>
                <w:rFonts w:eastAsia="Times New Roman"/>
                <w:b/>
                <w:lang w:eastAsia="en-GB"/>
              </w:rPr>
              <w:t>Aithisg le</w:t>
            </w:r>
            <w:r w:rsidRPr="007135AE">
              <w:rPr>
                <w:rFonts w:eastAsia="Times New Roman"/>
                <w:b/>
                <w:lang w:eastAsia="en-GB"/>
              </w:rPr>
              <w:t>:</w:t>
            </w:r>
          </w:p>
        </w:tc>
        <w:tc>
          <w:tcPr>
            <w:tcW w:w="7230" w:type="dxa"/>
            <w:vAlign w:val="center"/>
          </w:tcPr>
          <w:p w14:paraId="37CE7837" w14:textId="1D7EA8E1" w:rsidR="007135AE" w:rsidRPr="00536696" w:rsidRDefault="00120A8A" w:rsidP="00536696">
            <w:pPr>
              <w:keepNext/>
              <w:outlineLvl w:val="2"/>
              <w:rPr>
                <w:rFonts w:eastAsia="Times New Roman"/>
                <w:b/>
                <w:lang w:eastAsia="en-GB"/>
              </w:rPr>
            </w:pPr>
            <w:r>
              <w:rPr>
                <w:rFonts w:eastAsia="Times New Roman"/>
                <w:b/>
                <w:lang w:eastAsia="en-GB"/>
              </w:rPr>
              <w:t>Àrd-Oifigear Gnìomhach, Coileanadh agus Riaghlachas</w:t>
            </w:r>
          </w:p>
        </w:tc>
      </w:tr>
    </w:tbl>
    <w:p w14:paraId="59B1EB72" w14:textId="77777777" w:rsidR="00384D96" w:rsidRPr="00536696" w:rsidRDefault="00384D96" w:rsidP="00536696">
      <w:pPr>
        <w:rPr>
          <w:rFonts w:ascii="Times New Roman" w:eastAsia="Times New Roman" w:hAnsi="Times New Roman" w:cs="Times New Roman"/>
          <w:szCs w:val="20"/>
          <w:lang w:eastAsia="en-GB"/>
        </w:rPr>
      </w:pPr>
    </w:p>
    <w:tbl>
      <w:tblPr>
        <w:tblW w:w="10207" w:type="dxa"/>
        <w:tblInd w:w="-601" w:type="dxa"/>
        <w:tblLayout w:type="fixed"/>
        <w:tblLook w:val="0000" w:firstRow="0" w:lastRow="0" w:firstColumn="0" w:lastColumn="0" w:noHBand="0" w:noVBand="0"/>
      </w:tblPr>
      <w:tblGrid>
        <w:gridCol w:w="709"/>
        <w:gridCol w:w="9498"/>
      </w:tblGrid>
      <w:tr w:rsidR="007135AE" w:rsidRPr="00536696" w14:paraId="52B5388A" w14:textId="77777777" w:rsidTr="00735A47">
        <w:tc>
          <w:tcPr>
            <w:tcW w:w="709" w:type="dxa"/>
          </w:tcPr>
          <w:p w14:paraId="19A24F01" w14:textId="77777777" w:rsidR="00EC6C16" w:rsidRPr="00536696" w:rsidRDefault="00EC6C16" w:rsidP="00536696">
            <w:pPr>
              <w:rPr>
                <w:rFonts w:eastAsia="Times New Roman"/>
                <w:b/>
                <w:lang w:eastAsia="en-GB"/>
              </w:rPr>
            </w:pPr>
          </w:p>
          <w:p w14:paraId="02BDA3FF" w14:textId="77777777" w:rsidR="007135AE" w:rsidRPr="00536696" w:rsidRDefault="003B700B" w:rsidP="00536696">
            <w:pPr>
              <w:rPr>
                <w:rFonts w:eastAsia="Times New Roman"/>
                <w:b/>
                <w:lang w:eastAsia="en-GB"/>
              </w:rPr>
            </w:pPr>
            <w:r w:rsidRPr="00536696">
              <w:rPr>
                <w:rFonts w:eastAsia="Times New Roman"/>
                <w:b/>
                <w:lang w:eastAsia="en-GB"/>
              </w:rPr>
              <w:t>1.</w:t>
            </w:r>
          </w:p>
        </w:tc>
        <w:tc>
          <w:tcPr>
            <w:tcW w:w="9498" w:type="dxa"/>
          </w:tcPr>
          <w:p w14:paraId="40491DD1" w14:textId="77777777" w:rsidR="00EC6C16" w:rsidRPr="00536696" w:rsidRDefault="00EC6C16" w:rsidP="00536696">
            <w:pPr>
              <w:keepNext/>
              <w:outlineLvl w:val="1"/>
              <w:rPr>
                <w:rFonts w:eastAsia="Times New Roman"/>
                <w:b/>
                <w:lang w:eastAsia="en-GB"/>
              </w:rPr>
            </w:pPr>
          </w:p>
          <w:p w14:paraId="6D4173DC" w14:textId="77777777" w:rsidR="00120A8A" w:rsidRPr="00120A8A" w:rsidRDefault="00120A8A" w:rsidP="00120A8A">
            <w:pPr>
              <w:keepNext/>
              <w:jc w:val="center"/>
              <w:outlineLvl w:val="1"/>
              <w:rPr>
                <w:rFonts w:eastAsia="Times New Roman"/>
                <w:b/>
                <w:lang w:eastAsia="en-GB"/>
              </w:rPr>
            </w:pPr>
            <w:r w:rsidRPr="00120A8A">
              <w:rPr>
                <w:rFonts w:eastAsia="Times New Roman"/>
                <w:b/>
                <w:lang w:eastAsia="en-GB"/>
              </w:rPr>
              <w:t>Adhbhar/Geàrr-chunntas Gnìomhach</w:t>
            </w:r>
          </w:p>
          <w:p w14:paraId="1E3AD976" w14:textId="77777777" w:rsidR="007135AE" w:rsidRPr="00536696" w:rsidRDefault="007135AE" w:rsidP="00536696">
            <w:pPr>
              <w:rPr>
                <w:rFonts w:eastAsia="Times New Roman"/>
                <w:b/>
                <w:lang w:eastAsia="en-GB"/>
              </w:rPr>
            </w:pPr>
          </w:p>
        </w:tc>
      </w:tr>
      <w:tr w:rsidR="007135AE" w:rsidRPr="00536696" w14:paraId="2B40E829" w14:textId="77777777" w:rsidTr="00735A47">
        <w:tc>
          <w:tcPr>
            <w:tcW w:w="709" w:type="dxa"/>
          </w:tcPr>
          <w:p w14:paraId="0D46FA93" w14:textId="77777777" w:rsidR="007135AE" w:rsidRPr="00536696" w:rsidRDefault="007135AE" w:rsidP="00536696">
            <w:pPr>
              <w:rPr>
                <w:rFonts w:eastAsia="Times New Roman"/>
                <w:b/>
                <w:lang w:eastAsia="en-GB"/>
              </w:rPr>
            </w:pPr>
          </w:p>
          <w:p w14:paraId="77079737" w14:textId="77777777" w:rsidR="003B700B" w:rsidRPr="00536696" w:rsidRDefault="003B700B" w:rsidP="00536696">
            <w:pPr>
              <w:rPr>
                <w:rFonts w:eastAsia="Times New Roman"/>
                <w:lang w:eastAsia="en-GB"/>
              </w:rPr>
            </w:pPr>
            <w:r w:rsidRPr="00536696">
              <w:rPr>
                <w:rFonts w:eastAsia="Times New Roman"/>
                <w:lang w:eastAsia="en-GB"/>
              </w:rPr>
              <w:t>1.1</w:t>
            </w:r>
          </w:p>
          <w:p w14:paraId="7941138F" w14:textId="77777777" w:rsidR="003B700B" w:rsidRPr="00536696" w:rsidRDefault="003B700B" w:rsidP="00536696">
            <w:pPr>
              <w:rPr>
                <w:rFonts w:eastAsia="Times New Roman"/>
                <w:lang w:eastAsia="en-GB"/>
              </w:rPr>
            </w:pPr>
          </w:p>
          <w:p w14:paraId="50985B72" w14:textId="77777777" w:rsidR="003B700B" w:rsidRPr="00536696" w:rsidRDefault="003B700B" w:rsidP="00536696">
            <w:pPr>
              <w:rPr>
                <w:rFonts w:eastAsia="Times New Roman"/>
                <w:lang w:eastAsia="en-GB"/>
              </w:rPr>
            </w:pPr>
          </w:p>
          <w:p w14:paraId="7FF9000C" w14:textId="77777777" w:rsidR="003B700B" w:rsidRPr="00536696" w:rsidRDefault="003B700B" w:rsidP="00536696">
            <w:pPr>
              <w:rPr>
                <w:rFonts w:eastAsia="Times New Roman"/>
                <w:lang w:eastAsia="en-GB"/>
              </w:rPr>
            </w:pPr>
          </w:p>
          <w:p w14:paraId="0E83D22F" w14:textId="44FEFE66" w:rsidR="003B700B" w:rsidRPr="00536696" w:rsidRDefault="003B700B" w:rsidP="00536696">
            <w:pPr>
              <w:rPr>
                <w:rFonts w:eastAsia="Times New Roman"/>
                <w:b/>
                <w:lang w:eastAsia="en-GB"/>
              </w:rPr>
            </w:pPr>
          </w:p>
        </w:tc>
        <w:tc>
          <w:tcPr>
            <w:tcW w:w="9498" w:type="dxa"/>
          </w:tcPr>
          <w:p w14:paraId="7223186F" w14:textId="77777777" w:rsidR="007C3BA9" w:rsidRPr="00536696" w:rsidRDefault="007C3BA9" w:rsidP="00536696">
            <w:pPr>
              <w:contextualSpacing/>
              <w:rPr>
                <w:rFonts w:eastAsia="Times New Roman"/>
                <w:lang w:eastAsia="en-GB"/>
              </w:rPr>
            </w:pPr>
          </w:p>
          <w:p w14:paraId="7F4684E0" w14:textId="46BA4534" w:rsidR="00120A8A" w:rsidRPr="00120A8A" w:rsidRDefault="00120A8A" w:rsidP="00120A8A">
            <w:pPr>
              <w:rPr>
                <w:rFonts w:eastAsia="Times New Roman"/>
                <w:lang w:eastAsia="en-GB"/>
              </w:rPr>
            </w:pPr>
            <w:r w:rsidRPr="00120A8A">
              <w:rPr>
                <w:rFonts w:eastAsia="Times New Roman"/>
                <w:lang w:eastAsia="en-GB"/>
              </w:rPr>
              <w:t>Tha an aithisg seo a’ toirt fiosrachadh do Bhuill mun obair a tha Seirbheis Eadar-theangachaidh na Gàidhlig a’ dèanamh, agus na lùib tha:</w:t>
            </w:r>
          </w:p>
          <w:p w14:paraId="41E486A2" w14:textId="77777777" w:rsidR="00135523" w:rsidRPr="00536696" w:rsidRDefault="00135523" w:rsidP="00536696">
            <w:pPr>
              <w:contextualSpacing/>
              <w:rPr>
                <w:rFonts w:eastAsia="Times New Roman"/>
                <w:lang w:eastAsia="en-GB"/>
              </w:rPr>
            </w:pPr>
          </w:p>
          <w:p w14:paraId="30582662" w14:textId="6C23697D" w:rsidR="00120A8A" w:rsidRPr="00120A8A" w:rsidRDefault="00120A8A" w:rsidP="00120A8A">
            <w:pPr>
              <w:pStyle w:val="ListParagraph"/>
              <w:numPr>
                <w:ilvl w:val="0"/>
                <w:numId w:val="3"/>
              </w:numPr>
              <w:rPr>
                <w:rFonts w:eastAsia="Times New Roman"/>
                <w:lang w:eastAsia="en-GB"/>
              </w:rPr>
            </w:pPr>
            <w:r w:rsidRPr="00120A8A">
              <w:rPr>
                <w:rFonts w:eastAsia="Times New Roman"/>
                <w:lang w:eastAsia="en-GB"/>
              </w:rPr>
              <w:t xml:space="preserve">foir-shealladh air an obair a chaidh a dhèanamh eadar an Giblean 2022 agus </w:t>
            </w:r>
          </w:p>
          <w:p w14:paraId="28109CD5" w14:textId="59FBC98C" w:rsidR="00120A8A" w:rsidRPr="00536696" w:rsidRDefault="00120A8A" w:rsidP="00120A8A">
            <w:pPr>
              <w:pStyle w:val="ListParagraph"/>
              <w:rPr>
                <w:rFonts w:eastAsia="Times New Roman"/>
                <w:lang w:eastAsia="en-GB"/>
              </w:rPr>
            </w:pPr>
            <w:r w:rsidRPr="00120A8A">
              <w:rPr>
                <w:rFonts w:eastAsia="Times New Roman"/>
                <w:lang w:eastAsia="en-GB"/>
              </w:rPr>
              <w:t>am Màrt 202</w:t>
            </w:r>
            <w:r>
              <w:rPr>
                <w:rFonts w:eastAsia="Times New Roman"/>
                <w:lang w:eastAsia="en-GB"/>
              </w:rPr>
              <w:t>3; agus</w:t>
            </w:r>
          </w:p>
          <w:p w14:paraId="6546CA6C" w14:textId="4ECF7986" w:rsidR="00135523" w:rsidRPr="00536696" w:rsidRDefault="00120A8A" w:rsidP="00536696">
            <w:pPr>
              <w:pStyle w:val="ListParagraph"/>
              <w:numPr>
                <w:ilvl w:val="0"/>
                <w:numId w:val="3"/>
              </w:numPr>
              <w:rPr>
                <w:rFonts w:eastAsia="Times New Roman"/>
                <w:lang w:eastAsia="en-GB"/>
              </w:rPr>
            </w:pPr>
            <w:r w:rsidRPr="00120A8A">
              <w:rPr>
                <w:rFonts w:eastAsia="Times New Roman"/>
                <w:lang w:eastAsia="en-GB"/>
              </w:rPr>
              <w:t>geàrr-chunntas air na pròiseactan a tha san amharc</w:t>
            </w:r>
            <w:r>
              <w:rPr>
                <w:rFonts w:eastAsia="Times New Roman"/>
                <w:lang w:eastAsia="en-GB"/>
              </w:rPr>
              <w:t>.</w:t>
            </w:r>
          </w:p>
          <w:p w14:paraId="7466EA8C" w14:textId="05726441" w:rsidR="007135AE" w:rsidRPr="00536696" w:rsidRDefault="007135AE" w:rsidP="00536696">
            <w:pPr>
              <w:contextualSpacing/>
              <w:rPr>
                <w:rFonts w:eastAsia="Times New Roman"/>
                <w:lang w:eastAsia="en-GB"/>
              </w:rPr>
            </w:pPr>
            <w:r w:rsidRPr="00536696">
              <w:rPr>
                <w:rFonts w:eastAsia="Times New Roman"/>
                <w:lang w:eastAsia="en-GB"/>
              </w:rPr>
              <w:t xml:space="preserve"> </w:t>
            </w:r>
          </w:p>
        </w:tc>
      </w:tr>
      <w:tr w:rsidR="00C32898" w:rsidRPr="00536696" w14:paraId="4F13F41F" w14:textId="77777777" w:rsidTr="006B141A">
        <w:tc>
          <w:tcPr>
            <w:tcW w:w="709" w:type="dxa"/>
          </w:tcPr>
          <w:p w14:paraId="74172490" w14:textId="77777777" w:rsidR="00C32898" w:rsidRPr="00536696" w:rsidRDefault="00C32898" w:rsidP="00536696">
            <w:pPr>
              <w:rPr>
                <w:rFonts w:eastAsia="Times New Roman"/>
                <w:b/>
                <w:lang w:eastAsia="en-GB"/>
              </w:rPr>
            </w:pPr>
          </w:p>
          <w:p w14:paraId="36E2A6F1" w14:textId="77777777" w:rsidR="00C32898" w:rsidRPr="00536696" w:rsidRDefault="00C32898" w:rsidP="00536696">
            <w:pPr>
              <w:rPr>
                <w:rFonts w:eastAsia="Times New Roman"/>
                <w:b/>
                <w:lang w:eastAsia="en-GB"/>
              </w:rPr>
            </w:pPr>
            <w:r w:rsidRPr="00536696">
              <w:rPr>
                <w:rFonts w:eastAsia="Times New Roman"/>
                <w:b/>
                <w:lang w:eastAsia="en-GB"/>
              </w:rPr>
              <w:t>2.</w:t>
            </w:r>
          </w:p>
        </w:tc>
        <w:tc>
          <w:tcPr>
            <w:tcW w:w="9498" w:type="dxa"/>
          </w:tcPr>
          <w:p w14:paraId="302B447E" w14:textId="77777777" w:rsidR="00C32898" w:rsidRPr="00536696" w:rsidRDefault="00C32898" w:rsidP="00536696">
            <w:pPr>
              <w:rPr>
                <w:rFonts w:eastAsia="Times New Roman"/>
                <w:b/>
                <w:szCs w:val="20"/>
                <w:lang w:eastAsia="en-GB"/>
              </w:rPr>
            </w:pPr>
          </w:p>
          <w:p w14:paraId="08882BC0" w14:textId="77777777" w:rsidR="00120A8A" w:rsidRPr="00120A8A" w:rsidRDefault="00120A8A" w:rsidP="00120A8A">
            <w:pPr>
              <w:rPr>
                <w:rFonts w:eastAsia="Times New Roman"/>
                <w:b/>
                <w:szCs w:val="20"/>
                <w:lang w:eastAsia="en-GB"/>
              </w:rPr>
            </w:pPr>
            <w:r w:rsidRPr="00120A8A">
              <w:rPr>
                <w:rFonts w:eastAsia="Times New Roman"/>
                <w:b/>
                <w:szCs w:val="20"/>
                <w:lang w:eastAsia="en-GB"/>
              </w:rPr>
              <w:t>Molaidhean</w:t>
            </w:r>
          </w:p>
          <w:p w14:paraId="2857E5B4" w14:textId="77777777" w:rsidR="00C32898" w:rsidRPr="00536696" w:rsidRDefault="00C32898" w:rsidP="00536696">
            <w:pPr>
              <w:rPr>
                <w:rFonts w:eastAsia="Times New Roman"/>
                <w:b/>
                <w:szCs w:val="20"/>
                <w:lang w:eastAsia="en-GB"/>
              </w:rPr>
            </w:pPr>
          </w:p>
        </w:tc>
      </w:tr>
      <w:tr w:rsidR="00C32898" w:rsidRPr="00536696" w14:paraId="6980A201" w14:textId="77777777" w:rsidTr="006B141A">
        <w:tc>
          <w:tcPr>
            <w:tcW w:w="709" w:type="dxa"/>
          </w:tcPr>
          <w:p w14:paraId="4B8918E9" w14:textId="77777777" w:rsidR="00C32898" w:rsidRPr="00536696" w:rsidRDefault="00C32898" w:rsidP="00536696">
            <w:pPr>
              <w:rPr>
                <w:rFonts w:eastAsia="Times New Roman"/>
                <w:b/>
                <w:lang w:eastAsia="en-GB"/>
              </w:rPr>
            </w:pPr>
            <w:r w:rsidRPr="00536696">
              <w:rPr>
                <w:rFonts w:eastAsia="Times New Roman"/>
                <w:lang w:eastAsia="en-GB"/>
              </w:rPr>
              <w:t>2.1</w:t>
            </w:r>
          </w:p>
        </w:tc>
        <w:tc>
          <w:tcPr>
            <w:tcW w:w="9498" w:type="dxa"/>
          </w:tcPr>
          <w:p w14:paraId="645C69C4" w14:textId="5463B8D4" w:rsidR="00120A8A" w:rsidRPr="00120A8A" w:rsidRDefault="00120A8A" w:rsidP="00120A8A">
            <w:pPr>
              <w:keepNext/>
              <w:tabs>
                <w:tab w:val="right" w:pos="9639"/>
              </w:tabs>
              <w:outlineLvl w:val="1"/>
              <w:rPr>
                <w:rFonts w:eastAsia="Times New Roman"/>
                <w:szCs w:val="20"/>
                <w:lang w:eastAsia="en-GB"/>
              </w:rPr>
            </w:pPr>
            <w:r w:rsidRPr="00120A8A">
              <w:rPr>
                <w:rFonts w:eastAsia="Times New Roman"/>
                <w:szCs w:val="20"/>
                <w:lang w:eastAsia="en-GB"/>
              </w:rPr>
              <w:t>Thathar ag iarraidh ai</w:t>
            </w:r>
            <w:r>
              <w:rPr>
                <w:rFonts w:eastAsia="Times New Roman"/>
                <w:szCs w:val="20"/>
                <w:lang w:eastAsia="en-GB"/>
              </w:rPr>
              <w:t>r Buill</w:t>
            </w:r>
            <w:r w:rsidRPr="00120A8A">
              <w:rPr>
                <w:rFonts w:eastAsia="Times New Roman"/>
                <w:szCs w:val="20"/>
                <w:lang w:eastAsia="en-GB"/>
              </w:rPr>
              <w:t>:-</w:t>
            </w:r>
          </w:p>
          <w:p w14:paraId="00690D29" w14:textId="77777777" w:rsidR="00C32898" w:rsidRPr="00536696" w:rsidRDefault="00C32898" w:rsidP="00536696">
            <w:pPr>
              <w:contextualSpacing/>
              <w:rPr>
                <w:rFonts w:eastAsia="Times New Roman"/>
                <w:lang w:eastAsia="en-GB"/>
              </w:rPr>
            </w:pPr>
          </w:p>
          <w:p w14:paraId="0181DC67" w14:textId="0E549D08" w:rsidR="00120A8A" w:rsidRDefault="00120A8A" w:rsidP="00120A8A">
            <w:pPr>
              <w:pStyle w:val="ListParagraph"/>
              <w:numPr>
                <w:ilvl w:val="0"/>
                <w:numId w:val="2"/>
              </w:numPr>
              <w:ind w:left="602" w:hanging="568"/>
              <w:rPr>
                <w:rFonts w:eastAsia="Times New Roman"/>
                <w:lang w:eastAsia="en-GB"/>
              </w:rPr>
            </w:pPr>
            <w:bookmarkStart w:id="1" w:name="_Hlk143537809"/>
            <w:r w:rsidRPr="00120A8A">
              <w:rPr>
                <w:rFonts w:eastAsia="Times New Roman"/>
                <w:lang w:eastAsia="en-GB"/>
              </w:rPr>
              <w:t>Beachdachadh air an aithisg agus toirt fa-near dhan obair a chaidh a dhèanamh a thaobh eadar-theangachadh Gàidhlig</w:t>
            </w:r>
            <w:r>
              <w:rPr>
                <w:rFonts w:eastAsia="Times New Roman"/>
                <w:lang w:eastAsia="en-GB"/>
              </w:rPr>
              <w:t>; agus</w:t>
            </w:r>
          </w:p>
          <w:p w14:paraId="5156A05E" w14:textId="4D6ACFB8" w:rsidR="00120A8A" w:rsidRPr="00120A8A" w:rsidRDefault="00120A8A" w:rsidP="00120A8A">
            <w:pPr>
              <w:pStyle w:val="ListParagraph"/>
              <w:numPr>
                <w:ilvl w:val="0"/>
                <w:numId w:val="2"/>
              </w:numPr>
              <w:ind w:left="602" w:hanging="568"/>
              <w:rPr>
                <w:rFonts w:eastAsia="Times New Roman"/>
                <w:lang w:eastAsia="en-GB"/>
              </w:rPr>
            </w:pPr>
            <w:bookmarkStart w:id="2" w:name="_Hlk143537862"/>
            <w:bookmarkEnd w:id="1"/>
            <w:r w:rsidRPr="00120A8A">
              <w:rPr>
                <w:rFonts w:eastAsia="Times New Roman"/>
                <w:lang w:eastAsia="en-GB"/>
              </w:rPr>
              <w:t>Toirt fa-near dha na leasachaidhean a tha a’ gabhail àite an-dràsta agus dhan</w:t>
            </w:r>
          </w:p>
          <w:p w14:paraId="035312B0" w14:textId="77777777" w:rsidR="00120A8A" w:rsidRPr="00120A8A" w:rsidRDefault="00120A8A" w:rsidP="00120A8A">
            <w:pPr>
              <w:rPr>
                <w:rFonts w:eastAsia="Times New Roman"/>
                <w:lang w:eastAsia="en-GB"/>
              </w:rPr>
            </w:pPr>
            <w:r w:rsidRPr="00120A8A">
              <w:rPr>
                <w:rFonts w:eastAsia="Times New Roman"/>
                <w:lang w:eastAsia="en-GB"/>
              </w:rPr>
              <w:t xml:space="preserve">         fheadhainn a tha san amharc.</w:t>
            </w:r>
          </w:p>
          <w:bookmarkEnd w:id="2"/>
          <w:p w14:paraId="0C6067F4" w14:textId="77777777" w:rsidR="00C32898" w:rsidRPr="00536696" w:rsidRDefault="00C32898" w:rsidP="00536696">
            <w:pPr>
              <w:rPr>
                <w:rFonts w:eastAsia="Times New Roman"/>
                <w:lang w:eastAsia="en-GB"/>
              </w:rPr>
            </w:pPr>
          </w:p>
        </w:tc>
      </w:tr>
      <w:tr w:rsidR="00921A77" w:rsidRPr="00536696" w14:paraId="350A6AB0" w14:textId="77777777" w:rsidTr="0088705B">
        <w:tc>
          <w:tcPr>
            <w:tcW w:w="709" w:type="dxa"/>
          </w:tcPr>
          <w:p w14:paraId="06D3E5B5" w14:textId="77777777" w:rsidR="00921A77" w:rsidRPr="00536696" w:rsidRDefault="00C32898" w:rsidP="00536696">
            <w:pPr>
              <w:rPr>
                <w:rFonts w:eastAsia="Times New Roman"/>
                <w:b/>
                <w:lang w:eastAsia="en-GB"/>
              </w:rPr>
            </w:pPr>
            <w:r w:rsidRPr="00536696">
              <w:rPr>
                <w:rFonts w:eastAsia="Times New Roman"/>
                <w:b/>
                <w:lang w:eastAsia="en-GB"/>
              </w:rPr>
              <w:t>3</w:t>
            </w:r>
            <w:r w:rsidR="00921A77" w:rsidRPr="00536696">
              <w:rPr>
                <w:rFonts w:eastAsia="Times New Roman"/>
                <w:b/>
                <w:lang w:eastAsia="en-GB"/>
              </w:rPr>
              <w:t>.</w:t>
            </w:r>
          </w:p>
        </w:tc>
        <w:tc>
          <w:tcPr>
            <w:tcW w:w="9498" w:type="dxa"/>
          </w:tcPr>
          <w:p w14:paraId="0A4931DC" w14:textId="3773E457" w:rsidR="00535CF4" w:rsidRPr="00536696" w:rsidRDefault="00120A8A" w:rsidP="00535CF4">
            <w:pPr>
              <w:contextualSpacing/>
              <w:jc w:val="both"/>
              <w:rPr>
                <w:rFonts w:eastAsia="Times New Roman"/>
                <w:b/>
                <w:lang w:eastAsia="en-GB"/>
              </w:rPr>
            </w:pPr>
            <w:r w:rsidRPr="00120A8A">
              <w:rPr>
                <w:rFonts w:eastAsia="Times New Roman"/>
                <w:b/>
                <w:lang w:eastAsia="en-GB"/>
              </w:rPr>
              <w:t>Buaidhean</w:t>
            </w:r>
          </w:p>
        </w:tc>
      </w:tr>
      <w:tr w:rsidR="00921A77" w:rsidRPr="00536696" w14:paraId="35F5F0A3" w14:textId="77777777" w:rsidTr="0088705B">
        <w:tc>
          <w:tcPr>
            <w:tcW w:w="709" w:type="dxa"/>
          </w:tcPr>
          <w:p w14:paraId="3453FA4B" w14:textId="77777777" w:rsidR="00535CF4" w:rsidRDefault="00535CF4" w:rsidP="00536696">
            <w:pPr>
              <w:rPr>
                <w:rFonts w:eastAsia="Times New Roman"/>
                <w:lang w:eastAsia="en-GB"/>
              </w:rPr>
            </w:pPr>
          </w:p>
          <w:p w14:paraId="6BABAA64" w14:textId="76B26184" w:rsidR="00921A77" w:rsidRPr="00536696" w:rsidRDefault="00C32898" w:rsidP="00536696">
            <w:pPr>
              <w:rPr>
                <w:rFonts w:eastAsia="Times New Roman"/>
                <w:lang w:eastAsia="en-GB"/>
              </w:rPr>
            </w:pPr>
            <w:r w:rsidRPr="00536696">
              <w:rPr>
                <w:rFonts w:eastAsia="Times New Roman"/>
                <w:lang w:eastAsia="en-GB"/>
              </w:rPr>
              <w:t>3</w:t>
            </w:r>
            <w:r w:rsidR="00921A77" w:rsidRPr="00536696">
              <w:rPr>
                <w:rFonts w:eastAsia="Times New Roman"/>
                <w:lang w:eastAsia="en-GB"/>
              </w:rPr>
              <w:t>.1</w:t>
            </w:r>
          </w:p>
        </w:tc>
        <w:tc>
          <w:tcPr>
            <w:tcW w:w="9498" w:type="dxa"/>
          </w:tcPr>
          <w:p w14:paraId="00B48026" w14:textId="77777777" w:rsidR="00535CF4" w:rsidRDefault="00535CF4" w:rsidP="00120A8A">
            <w:pPr>
              <w:contextualSpacing/>
              <w:rPr>
                <w:rFonts w:eastAsia="Times New Roman"/>
                <w:lang w:eastAsia="en-GB"/>
              </w:rPr>
            </w:pPr>
          </w:p>
          <w:p w14:paraId="4FA86F97" w14:textId="14B5D41C" w:rsidR="00120A8A" w:rsidRPr="00120A8A" w:rsidRDefault="00120A8A" w:rsidP="00120A8A">
            <w:pPr>
              <w:contextualSpacing/>
              <w:rPr>
                <w:rFonts w:eastAsia="Times New Roman"/>
                <w:lang w:eastAsia="en-GB"/>
              </w:rPr>
            </w:pPr>
            <w:r w:rsidRPr="00120A8A">
              <w:rPr>
                <w:rFonts w:eastAsia="Times New Roman"/>
                <w:lang w:eastAsia="en-GB"/>
              </w:rPr>
              <w:t>Goireas</w:t>
            </w:r>
          </w:p>
          <w:p w14:paraId="33B4B0F8" w14:textId="79F5F82C" w:rsidR="00135523" w:rsidRPr="00076B72" w:rsidRDefault="00120A8A" w:rsidP="00536696">
            <w:pPr>
              <w:contextualSpacing/>
              <w:rPr>
                <w:rFonts w:eastAsia="Times New Roman"/>
                <w:lang w:eastAsia="en-GB"/>
              </w:rPr>
            </w:pPr>
            <w:r w:rsidRPr="00120A8A">
              <w:rPr>
                <w:rFonts w:eastAsia="Times New Roman"/>
                <w:lang w:eastAsia="en-GB"/>
              </w:rPr>
              <w:t>Tha a h-uile nì a thaobh ghoireasan taobh a-staigh a’ phrìomh bhuidseat a th’ ann an</w:t>
            </w:r>
            <w:r w:rsidRPr="00120A8A">
              <w:rPr>
                <w:rFonts w:eastAsia="Times New Roman"/>
                <w:lang w:eastAsia="en-GB"/>
              </w:rPr>
              <w:noBreakHyphen/>
              <w:t xml:space="preserve">dràsta, a’ gabhail a-steach prìomh bhuidseat na Comhairle agus Tabhartas Sònraichte na Gàidhlig.  </w:t>
            </w:r>
          </w:p>
        </w:tc>
      </w:tr>
      <w:tr w:rsidR="00921A77" w:rsidRPr="00536696" w14:paraId="3B6CEE59" w14:textId="77777777" w:rsidTr="0088705B">
        <w:tc>
          <w:tcPr>
            <w:tcW w:w="709" w:type="dxa"/>
          </w:tcPr>
          <w:p w14:paraId="371D6F30" w14:textId="6C3EA9BE" w:rsidR="00921A77" w:rsidRPr="00536696" w:rsidRDefault="00C32898" w:rsidP="00536696">
            <w:pPr>
              <w:rPr>
                <w:rFonts w:eastAsia="Times New Roman"/>
                <w:lang w:eastAsia="en-GB"/>
              </w:rPr>
            </w:pPr>
            <w:r w:rsidRPr="00536696">
              <w:rPr>
                <w:rFonts w:eastAsia="Times New Roman"/>
                <w:lang w:eastAsia="en-GB"/>
              </w:rPr>
              <w:t>3</w:t>
            </w:r>
            <w:r w:rsidR="00921A77" w:rsidRPr="00536696">
              <w:rPr>
                <w:rFonts w:eastAsia="Times New Roman"/>
                <w:lang w:eastAsia="en-GB"/>
              </w:rPr>
              <w:t>.2</w:t>
            </w:r>
          </w:p>
        </w:tc>
        <w:tc>
          <w:tcPr>
            <w:tcW w:w="9498" w:type="dxa"/>
          </w:tcPr>
          <w:p w14:paraId="1D4B6E7A" w14:textId="77777777" w:rsidR="00120A8A" w:rsidRPr="00120A8A" w:rsidRDefault="00120A8A" w:rsidP="00120A8A">
            <w:pPr>
              <w:contextualSpacing/>
              <w:jc w:val="both"/>
              <w:rPr>
                <w:rFonts w:eastAsia="Times New Roman"/>
                <w:lang w:eastAsia="en-GB"/>
              </w:rPr>
            </w:pPr>
            <w:r w:rsidRPr="00120A8A">
              <w:rPr>
                <w:rFonts w:eastAsia="Times New Roman"/>
                <w:lang w:eastAsia="en-GB"/>
              </w:rPr>
              <w:t>Laghail</w:t>
            </w:r>
          </w:p>
          <w:p w14:paraId="7F3F5355" w14:textId="50308BD4" w:rsidR="00120A8A" w:rsidRPr="00076B72" w:rsidRDefault="00120A8A" w:rsidP="00120A8A">
            <w:pPr>
              <w:contextualSpacing/>
              <w:jc w:val="both"/>
              <w:rPr>
                <w:rFonts w:eastAsia="Times New Roman"/>
                <w:lang w:eastAsia="en-GB"/>
              </w:rPr>
            </w:pPr>
            <w:r w:rsidRPr="00120A8A">
              <w:rPr>
                <w:rFonts w:eastAsia="Times New Roman"/>
                <w:lang w:eastAsia="en-GB"/>
              </w:rPr>
              <w:t>Tha e mar dhleastanas air Comhairle na Gàidhealtachd Plana Gàidhlig a thoirt gu buil, mar a th’ air iarraidh ann an Achd na Gàidhlig (Alba) 2005.</w:t>
            </w:r>
          </w:p>
        </w:tc>
      </w:tr>
      <w:tr w:rsidR="00921A77" w:rsidRPr="00536696" w14:paraId="4EA403CA" w14:textId="77777777" w:rsidTr="0088705B">
        <w:tc>
          <w:tcPr>
            <w:tcW w:w="709" w:type="dxa"/>
          </w:tcPr>
          <w:p w14:paraId="5D009995" w14:textId="657E4041" w:rsidR="00921A77" w:rsidRPr="00536696" w:rsidRDefault="00535CF4" w:rsidP="00536696">
            <w:pPr>
              <w:rPr>
                <w:rFonts w:eastAsia="Times New Roman"/>
                <w:lang w:eastAsia="en-GB"/>
              </w:rPr>
            </w:pPr>
            <w:r>
              <w:rPr>
                <w:rFonts w:eastAsia="Times New Roman"/>
                <w:lang w:eastAsia="en-GB"/>
              </w:rPr>
              <w:t>3</w:t>
            </w:r>
            <w:r w:rsidR="00921A77" w:rsidRPr="00536696">
              <w:rPr>
                <w:rFonts w:eastAsia="Times New Roman"/>
                <w:lang w:eastAsia="en-GB"/>
              </w:rPr>
              <w:t>.3</w:t>
            </w:r>
          </w:p>
        </w:tc>
        <w:tc>
          <w:tcPr>
            <w:tcW w:w="9498" w:type="dxa"/>
          </w:tcPr>
          <w:p w14:paraId="410FEA45" w14:textId="77777777" w:rsidR="00120A8A" w:rsidRPr="00120A8A" w:rsidRDefault="00120A8A" w:rsidP="00120A8A">
            <w:pPr>
              <w:contextualSpacing/>
              <w:jc w:val="both"/>
              <w:rPr>
                <w:rFonts w:eastAsia="Times New Roman"/>
                <w:lang w:eastAsia="en-GB"/>
              </w:rPr>
            </w:pPr>
            <w:r w:rsidRPr="00120A8A">
              <w:rPr>
                <w:rFonts w:eastAsia="Times New Roman"/>
                <w:lang w:eastAsia="en-GB"/>
              </w:rPr>
              <w:t>Coimhearsnachd (Co-ionannachd, Bochdainn, Dùthchail agus Eilean)</w:t>
            </w:r>
          </w:p>
          <w:p w14:paraId="7B10CD61" w14:textId="2709003A" w:rsidR="00120A8A" w:rsidRPr="00076B72" w:rsidRDefault="00120A8A" w:rsidP="00120A8A">
            <w:pPr>
              <w:contextualSpacing/>
              <w:jc w:val="both"/>
              <w:rPr>
                <w:rFonts w:eastAsia="Times New Roman"/>
                <w:lang w:eastAsia="en-GB"/>
              </w:rPr>
            </w:pPr>
            <w:r w:rsidRPr="00120A8A">
              <w:rPr>
                <w:rFonts w:eastAsia="Times New Roman"/>
                <w:lang w:eastAsia="en-GB"/>
              </w:rPr>
              <w:lastRenderedPageBreak/>
              <w:t>Tha an aithisg a’ cumail ri poileasaidhean Chomhairle na Gàidhealtachd a thaobh co-ionannachd. Chan eil càil innte a bheireadh droch bhuaidh air co-ionannachd, no air gnothaichean sòiseo-eaconamach, dùthchail no eileanach.</w:t>
            </w:r>
          </w:p>
        </w:tc>
      </w:tr>
      <w:tr w:rsidR="00921A77" w:rsidRPr="00536696" w14:paraId="7A109D58" w14:textId="77777777" w:rsidTr="0088705B">
        <w:tc>
          <w:tcPr>
            <w:tcW w:w="709" w:type="dxa"/>
          </w:tcPr>
          <w:p w14:paraId="05323879" w14:textId="1F5A77A8" w:rsidR="00921A77" w:rsidRPr="00536696" w:rsidRDefault="00C32898" w:rsidP="00536696">
            <w:pPr>
              <w:rPr>
                <w:rFonts w:eastAsia="Times New Roman"/>
                <w:lang w:eastAsia="en-GB"/>
              </w:rPr>
            </w:pPr>
            <w:r w:rsidRPr="00536696">
              <w:rPr>
                <w:rFonts w:eastAsia="Times New Roman"/>
                <w:lang w:eastAsia="en-GB"/>
              </w:rPr>
              <w:lastRenderedPageBreak/>
              <w:t>3</w:t>
            </w:r>
            <w:r w:rsidR="00921A77" w:rsidRPr="00536696">
              <w:rPr>
                <w:rFonts w:eastAsia="Times New Roman"/>
                <w:lang w:eastAsia="en-GB"/>
              </w:rPr>
              <w:t>.4</w:t>
            </w:r>
          </w:p>
        </w:tc>
        <w:tc>
          <w:tcPr>
            <w:tcW w:w="9498" w:type="dxa"/>
          </w:tcPr>
          <w:p w14:paraId="014294D0" w14:textId="77777777" w:rsidR="00120A8A" w:rsidRPr="00120A8A" w:rsidRDefault="00120A8A" w:rsidP="00120A8A">
            <w:pPr>
              <w:contextualSpacing/>
              <w:jc w:val="both"/>
              <w:rPr>
                <w:rFonts w:eastAsia="Times New Roman"/>
                <w:lang w:eastAsia="en-GB"/>
              </w:rPr>
            </w:pPr>
            <w:r w:rsidRPr="00120A8A">
              <w:rPr>
                <w:rFonts w:eastAsia="Times New Roman"/>
                <w:lang w:eastAsia="en-GB"/>
              </w:rPr>
              <w:t>Atharrachadh Gnàth-shìde/Carbon Ciallach</w:t>
            </w:r>
          </w:p>
          <w:p w14:paraId="72AD367F" w14:textId="5887249B" w:rsidR="00120A8A" w:rsidRPr="00076B72" w:rsidRDefault="00120A8A" w:rsidP="00535CF4">
            <w:pPr>
              <w:contextualSpacing/>
              <w:jc w:val="both"/>
              <w:rPr>
                <w:rFonts w:eastAsia="Times New Roman"/>
                <w:lang w:eastAsia="en-GB"/>
              </w:rPr>
            </w:pPr>
            <w:r w:rsidRPr="00120A8A">
              <w:rPr>
                <w:rFonts w:eastAsia="Times New Roman"/>
                <w:lang w:eastAsia="en-GB"/>
              </w:rPr>
              <w:t xml:space="preserve">Tha Sgioba na Gàidhlig </w:t>
            </w:r>
            <w:r>
              <w:rPr>
                <w:rFonts w:eastAsia="Times New Roman"/>
                <w:lang w:eastAsia="en-GB"/>
              </w:rPr>
              <w:t xml:space="preserve">mar as trice </w:t>
            </w:r>
            <w:r w:rsidRPr="00120A8A">
              <w:rPr>
                <w:rFonts w:eastAsia="Times New Roman"/>
                <w:lang w:eastAsia="en-GB"/>
              </w:rPr>
              <w:t>a’ frithealadh c</w:t>
            </w:r>
            <w:r>
              <w:rPr>
                <w:rFonts w:eastAsia="Times New Roman"/>
                <w:lang w:eastAsia="en-GB"/>
              </w:rPr>
              <w:t>h</w:t>
            </w:r>
            <w:r w:rsidRPr="00120A8A">
              <w:rPr>
                <w:rFonts w:eastAsia="Times New Roman"/>
                <w:lang w:eastAsia="en-GB"/>
              </w:rPr>
              <w:t>oinneamh</w:t>
            </w:r>
            <w:r>
              <w:rPr>
                <w:rFonts w:eastAsia="Times New Roman"/>
                <w:lang w:eastAsia="en-GB"/>
              </w:rPr>
              <w:t>an</w:t>
            </w:r>
            <w:r w:rsidRPr="00120A8A">
              <w:rPr>
                <w:rFonts w:eastAsia="Times New Roman"/>
                <w:lang w:eastAsia="en-GB"/>
              </w:rPr>
              <w:t xml:space="preserve"> air</w:t>
            </w:r>
            <w:r>
              <w:rPr>
                <w:rFonts w:eastAsia="Times New Roman"/>
                <w:lang w:eastAsia="en-GB"/>
              </w:rPr>
              <w:t>-</w:t>
            </w:r>
            <w:r w:rsidRPr="00120A8A">
              <w:rPr>
                <w:rFonts w:eastAsia="Times New Roman"/>
                <w:lang w:eastAsia="en-GB"/>
              </w:rPr>
              <w:t>loidhne, agus mar sin a’ lùghdachadh na thathar a dhèanamh de shiubhal airson obair.</w:t>
            </w:r>
          </w:p>
        </w:tc>
      </w:tr>
      <w:tr w:rsidR="00921A77" w:rsidRPr="00536696" w14:paraId="4AAD24BA" w14:textId="77777777" w:rsidTr="0088705B">
        <w:tc>
          <w:tcPr>
            <w:tcW w:w="709" w:type="dxa"/>
          </w:tcPr>
          <w:p w14:paraId="1C5B8DB6" w14:textId="77777777" w:rsidR="00921A77" w:rsidRDefault="00C32898" w:rsidP="00536696">
            <w:pPr>
              <w:rPr>
                <w:rFonts w:eastAsia="Times New Roman"/>
                <w:lang w:eastAsia="en-GB"/>
              </w:rPr>
            </w:pPr>
            <w:r w:rsidRPr="00536696">
              <w:rPr>
                <w:rFonts w:eastAsia="Times New Roman"/>
                <w:lang w:eastAsia="en-GB"/>
              </w:rPr>
              <w:t>3</w:t>
            </w:r>
            <w:r w:rsidR="00921A77" w:rsidRPr="00536696">
              <w:rPr>
                <w:rFonts w:eastAsia="Times New Roman"/>
                <w:lang w:eastAsia="en-GB"/>
              </w:rPr>
              <w:t>.5</w:t>
            </w:r>
          </w:p>
          <w:p w14:paraId="75ADE1FB" w14:textId="77777777" w:rsidR="009571C8" w:rsidRDefault="009571C8" w:rsidP="00536696">
            <w:pPr>
              <w:rPr>
                <w:rFonts w:eastAsia="Times New Roman"/>
                <w:lang w:eastAsia="en-GB"/>
              </w:rPr>
            </w:pPr>
          </w:p>
          <w:p w14:paraId="24CE09F0" w14:textId="77777777" w:rsidR="009571C8" w:rsidRDefault="009571C8" w:rsidP="00536696">
            <w:pPr>
              <w:rPr>
                <w:rFonts w:eastAsia="Times New Roman"/>
                <w:lang w:eastAsia="en-GB"/>
              </w:rPr>
            </w:pPr>
          </w:p>
          <w:p w14:paraId="6ED8FA29" w14:textId="77777777" w:rsidR="009571C8" w:rsidRDefault="009571C8" w:rsidP="00536696">
            <w:pPr>
              <w:rPr>
                <w:rFonts w:eastAsia="Times New Roman"/>
                <w:lang w:eastAsia="en-GB"/>
              </w:rPr>
            </w:pPr>
          </w:p>
          <w:p w14:paraId="4CA60BF4" w14:textId="77777777" w:rsidR="00535CF4" w:rsidRDefault="00535CF4" w:rsidP="00536696">
            <w:pPr>
              <w:rPr>
                <w:rFonts w:eastAsia="Times New Roman"/>
                <w:lang w:eastAsia="en-GB"/>
              </w:rPr>
            </w:pPr>
          </w:p>
          <w:p w14:paraId="519C53A4" w14:textId="77777777" w:rsidR="00223289" w:rsidRDefault="00223289" w:rsidP="00536696">
            <w:pPr>
              <w:rPr>
                <w:rFonts w:eastAsia="Times New Roman"/>
                <w:lang w:eastAsia="en-GB"/>
              </w:rPr>
            </w:pPr>
          </w:p>
          <w:p w14:paraId="6A7138DE" w14:textId="0AE36B69" w:rsidR="009571C8" w:rsidRPr="00536696" w:rsidRDefault="009571C8" w:rsidP="00536696">
            <w:pPr>
              <w:rPr>
                <w:rFonts w:eastAsia="Times New Roman"/>
                <w:lang w:eastAsia="en-GB"/>
              </w:rPr>
            </w:pPr>
            <w:r>
              <w:rPr>
                <w:rFonts w:eastAsia="Times New Roman"/>
                <w:lang w:eastAsia="en-GB"/>
              </w:rPr>
              <w:t>3.6</w:t>
            </w:r>
          </w:p>
        </w:tc>
        <w:tc>
          <w:tcPr>
            <w:tcW w:w="9498" w:type="dxa"/>
          </w:tcPr>
          <w:p w14:paraId="46E67FC2" w14:textId="0C77A0F1" w:rsidR="00120A8A" w:rsidRPr="00120A8A" w:rsidRDefault="00120A8A" w:rsidP="00120A8A">
            <w:pPr>
              <w:contextualSpacing/>
              <w:rPr>
                <w:rFonts w:eastAsia="Times New Roman"/>
                <w:lang w:eastAsia="en-GB"/>
              </w:rPr>
            </w:pPr>
            <w:r w:rsidRPr="00120A8A">
              <w:rPr>
                <w:rFonts w:eastAsia="Times New Roman"/>
                <w:lang w:eastAsia="en-GB"/>
              </w:rPr>
              <w:t>Cunnart</w:t>
            </w:r>
          </w:p>
          <w:p w14:paraId="65751251" w14:textId="22475688" w:rsidR="00135523" w:rsidRDefault="00120A8A" w:rsidP="00536696">
            <w:pPr>
              <w:contextualSpacing/>
              <w:rPr>
                <w:rFonts w:eastAsia="Times New Roman"/>
                <w:lang w:eastAsia="en-GB"/>
              </w:rPr>
            </w:pPr>
            <w:r w:rsidRPr="00120A8A">
              <w:rPr>
                <w:rFonts w:eastAsia="Times New Roman"/>
                <w:lang w:eastAsia="en-GB"/>
              </w:rPr>
              <w:t>Tha obair Seirbheis Eadar-theangachaidh na Gàidhlig cudromach a thaobh a bhith a’ dèanamh cinnteach gu bheilear a’ cumail ri poileasaidh dà-chànanach na Comhairle agus a’ cur an sàs Plana Gàidhlig Chomhairle na Gàidhealtachd 2018–2023</w:t>
            </w:r>
            <w:r>
              <w:rPr>
                <w:rFonts w:eastAsia="Times New Roman"/>
                <w:lang w:eastAsia="en-GB"/>
              </w:rPr>
              <w:t xml:space="preserve"> agus P</w:t>
            </w:r>
            <w:r w:rsidR="00223289">
              <w:rPr>
                <w:rFonts w:eastAsia="Times New Roman"/>
                <w:lang w:eastAsia="en-GB"/>
              </w:rPr>
              <w:t xml:space="preserve">lana </w:t>
            </w:r>
            <w:r>
              <w:rPr>
                <w:rFonts w:eastAsia="Times New Roman"/>
                <w:lang w:eastAsia="en-GB"/>
              </w:rPr>
              <w:t>G</w:t>
            </w:r>
            <w:r w:rsidR="00223289">
              <w:rPr>
                <w:rFonts w:eastAsia="Times New Roman"/>
                <w:lang w:eastAsia="en-GB"/>
              </w:rPr>
              <w:t>àidhlig</w:t>
            </w:r>
            <w:r>
              <w:rPr>
                <w:rFonts w:eastAsia="Times New Roman"/>
                <w:lang w:eastAsia="en-GB"/>
              </w:rPr>
              <w:t xml:space="preserve"> 2023–28 a tha ri teachd</w:t>
            </w:r>
            <w:r w:rsidR="00535CF4">
              <w:rPr>
                <w:rFonts w:eastAsia="Times New Roman"/>
                <w:lang w:eastAsia="en-GB"/>
              </w:rPr>
              <w:t>,</w:t>
            </w:r>
            <w:r>
              <w:rPr>
                <w:rFonts w:eastAsia="Times New Roman"/>
                <w:lang w:eastAsia="en-GB"/>
              </w:rPr>
              <w:t xml:space="preserve"> </w:t>
            </w:r>
            <w:r w:rsidR="00223289">
              <w:rPr>
                <w:rFonts w:eastAsia="Times New Roman"/>
                <w:lang w:eastAsia="en-GB"/>
              </w:rPr>
              <w:t>a bharrachd air</w:t>
            </w:r>
            <w:r w:rsidRPr="00120A8A">
              <w:rPr>
                <w:rFonts w:eastAsia="Times New Roman"/>
                <w:lang w:eastAsia="en-GB"/>
              </w:rPr>
              <w:t xml:space="preserve"> Pl</w:t>
            </w:r>
            <w:r>
              <w:rPr>
                <w:rFonts w:eastAsia="Times New Roman"/>
                <w:lang w:eastAsia="en-GB"/>
              </w:rPr>
              <w:t>a</w:t>
            </w:r>
            <w:r w:rsidRPr="00120A8A">
              <w:rPr>
                <w:rFonts w:eastAsia="Times New Roman"/>
                <w:lang w:eastAsia="en-GB"/>
              </w:rPr>
              <w:t>na Cànain Nàiseanta na Gàidhlig.</w:t>
            </w:r>
          </w:p>
          <w:p w14:paraId="149F9F40" w14:textId="3EDDEB40" w:rsidR="009571C8" w:rsidRPr="00076B72" w:rsidRDefault="00535CF4" w:rsidP="00536696">
            <w:pPr>
              <w:contextualSpacing/>
              <w:rPr>
                <w:rFonts w:eastAsia="Times New Roman"/>
                <w:lang w:eastAsia="en-GB"/>
              </w:rPr>
            </w:pPr>
            <w:r>
              <w:rPr>
                <w:rFonts w:eastAsia="Times New Roman"/>
                <w:lang w:eastAsia="en-GB"/>
              </w:rPr>
              <w:t xml:space="preserve">Slàinte is </w:t>
            </w:r>
            <w:r w:rsidRPr="00B34005">
              <w:rPr>
                <w:rFonts w:eastAsia="Times New Roman"/>
                <w:lang w:eastAsia="en-GB"/>
              </w:rPr>
              <w:t>Sàbhailteachd (cunnartan a’ tighinn am bàrr mar thoradh air atharrachaidhean do dh’uidheamachd, acfhainn, pròiseas no daoine). Chan eil buaidhean dìreach ann.</w:t>
            </w:r>
          </w:p>
        </w:tc>
      </w:tr>
      <w:tr w:rsidR="00921A77" w:rsidRPr="00536696" w14:paraId="7B19FE7B" w14:textId="77777777" w:rsidTr="0088705B">
        <w:tc>
          <w:tcPr>
            <w:tcW w:w="709" w:type="dxa"/>
          </w:tcPr>
          <w:p w14:paraId="6F66E289" w14:textId="7E82F559" w:rsidR="00921A77" w:rsidRPr="00536696" w:rsidRDefault="00C32898" w:rsidP="00536696">
            <w:pPr>
              <w:rPr>
                <w:rFonts w:eastAsia="Times New Roman"/>
                <w:lang w:eastAsia="en-GB"/>
              </w:rPr>
            </w:pPr>
            <w:r w:rsidRPr="00536696">
              <w:rPr>
                <w:rFonts w:eastAsia="Times New Roman"/>
                <w:lang w:eastAsia="en-GB"/>
              </w:rPr>
              <w:t>3</w:t>
            </w:r>
            <w:r w:rsidR="00921A77" w:rsidRPr="00536696">
              <w:rPr>
                <w:rFonts w:eastAsia="Times New Roman"/>
                <w:lang w:eastAsia="en-GB"/>
              </w:rPr>
              <w:t>.</w:t>
            </w:r>
            <w:r w:rsidR="009571C8">
              <w:rPr>
                <w:rFonts w:eastAsia="Times New Roman"/>
                <w:lang w:eastAsia="en-GB"/>
              </w:rPr>
              <w:t>7</w:t>
            </w:r>
          </w:p>
        </w:tc>
        <w:tc>
          <w:tcPr>
            <w:tcW w:w="9498" w:type="dxa"/>
          </w:tcPr>
          <w:p w14:paraId="192818D2" w14:textId="75525623" w:rsidR="00535CF4" w:rsidRPr="00535CF4" w:rsidRDefault="00535CF4" w:rsidP="00535CF4">
            <w:pPr>
              <w:contextualSpacing/>
              <w:rPr>
                <w:rFonts w:eastAsia="Times New Roman"/>
                <w:lang w:eastAsia="en-GB"/>
              </w:rPr>
            </w:pPr>
            <w:r w:rsidRPr="00535CF4">
              <w:rPr>
                <w:rFonts w:eastAsia="Times New Roman"/>
                <w:lang w:eastAsia="en-GB"/>
              </w:rPr>
              <w:t>Gàidhlig</w:t>
            </w:r>
          </w:p>
          <w:p w14:paraId="590DA258" w14:textId="53942DEB" w:rsidR="00536696" w:rsidRPr="00535CF4" w:rsidRDefault="00535CF4" w:rsidP="00536696">
            <w:pPr>
              <w:contextualSpacing/>
              <w:rPr>
                <w:rFonts w:eastAsia="Times New Roman"/>
                <w:lang w:eastAsia="en-GB"/>
              </w:rPr>
            </w:pPr>
            <w:r w:rsidRPr="00535CF4">
              <w:rPr>
                <w:rFonts w:eastAsia="Times New Roman"/>
                <w:lang w:eastAsia="en-GB"/>
              </w:rPr>
              <w:t xml:space="preserve">Tha an </w:t>
            </w:r>
            <w:r>
              <w:rPr>
                <w:rFonts w:eastAsia="Times New Roman"/>
                <w:lang w:eastAsia="en-GB"/>
              </w:rPr>
              <w:t>a</w:t>
            </w:r>
            <w:r w:rsidRPr="00535CF4">
              <w:rPr>
                <w:rFonts w:eastAsia="Times New Roman"/>
                <w:lang w:eastAsia="en-GB"/>
              </w:rPr>
              <w:t xml:space="preserve">ithisg seo gu math brosnachail a thaobh gleidheadh is leasachadh cànan is cultar na Gàidhlig thar gach roinn ann an sgìre na Gàidhealtachd. Tha Seirbheis Eadar-theangachaidh na Gàidhlig cuideachd ag obair ann an co-chomhairle ri buidhnean eile mu ainmean-àite agus gnothaichean cànain is corpais, agus mar sin a’ cur ri leasachadh cànain gu nàiseanta.  </w:t>
            </w:r>
          </w:p>
        </w:tc>
      </w:tr>
    </w:tbl>
    <w:p w14:paraId="76B47EA0" w14:textId="602F26AD" w:rsidR="00EB0949" w:rsidRPr="00536696" w:rsidRDefault="00EB0949" w:rsidP="00536696"/>
    <w:tbl>
      <w:tblPr>
        <w:tblW w:w="10207" w:type="dxa"/>
        <w:tblInd w:w="-601" w:type="dxa"/>
        <w:tblLayout w:type="fixed"/>
        <w:tblLook w:val="0000" w:firstRow="0" w:lastRow="0" w:firstColumn="0" w:lastColumn="0" w:noHBand="0" w:noVBand="0"/>
      </w:tblPr>
      <w:tblGrid>
        <w:gridCol w:w="709"/>
        <w:gridCol w:w="9498"/>
      </w:tblGrid>
      <w:tr w:rsidR="00735A47" w:rsidRPr="00536696" w14:paraId="780E5D4D" w14:textId="77777777" w:rsidTr="00735A47">
        <w:tc>
          <w:tcPr>
            <w:tcW w:w="709" w:type="dxa"/>
          </w:tcPr>
          <w:p w14:paraId="056AAE93" w14:textId="77777777" w:rsidR="00735A47" w:rsidRPr="00536696" w:rsidRDefault="00735A47" w:rsidP="00536696">
            <w:pPr>
              <w:rPr>
                <w:rFonts w:eastAsia="Times New Roman"/>
                <w:b/>
                <w:lang w:eastAsia="en-GB"/>
              </w:rPr>
            </w:pPr>
            <w:r w:rsidRPr="00536696">
              <w:br w:type="page"/>
            </w:r>
            <w:r w:rsidR="00921A77" w:rsidRPr="00536696">
              <w:rPr>
                <w:rFonts w:eastAsia="Times New Roman"/>
                <w:b/>
                <w:lang w:eastAsia="en-GB"/>
              </w:rPr>
              <w:t>4</w:t>
            </w:r>
            <w:r w:rsidRPr="00536696">
              <w:rPr>
                <w:rFonts w:eastAsia="Times New Roman"/>
                <w:b/>
                <w:lang w:eastAsia="en-GB"/>
              </w:rPr>
              <w:t>.</w:t>
            </w:r>
          </w:p>
        </w:tc>
        <w:tc>
          <w:tcPr>
            <w:tcW w:w="9498" w:type="dxa"/>
          </w:tcPr>
          <w:p w14:paraId="70F34D23" w14:textId="77777777" w:rsidR="00535CF4" w:rsidRPr="00535CF4" w:rsidRDefault="00535CF4" w:rsidP="00535CF4">
            <w:pPr>
              <w:jc w:val="both"/>
              <w:rPr>
                <w:b/>
              </w:rPr>
            </w:pPr>
            <w:r w:rsidRPr="00535CF4">
              <w:rPr>
                <w:b/>
              </w:rPr>
              <w:t>Eadar-theangachadh Gàidhlig</w:t>
            </w:r>
          </w:p>
          <w:p w14:paraId="1BA730F8" w14:textId="77777777" w:rsidR="0066539A" w:rsidRPr="00536696" w:rsidRDefault="0066539A" w:rsidP="00536696">
            <w:pPr>
              <w:contextualSpacing/>
              <w:jc w:val="both"/>
              <w:rPr>
                <w:rFonts w:eastAsia="Times New Roman"/>
                <w:lang w:eastAsia="en-GB"/>
              </w:rPr>
            </w:pPr>
          </w:p>
        </w:tc>
      </w:tr>
      <w:tr w:rsidR="00735A47" w:rsidRPr="00536696" w14:paraId="56FE9A08" w14:textId="77777777" w:rsidTr="00735A47">
        <w:tc>
          <w:tcPr>
            <w:tcW w:w="709" w:type="dxa"/>
          </w:tcPr>
          <w:p w14:paraId="5A1E508D" w14:textId="77777777" w:rsidR="00735A47" w:rsidRPr="00536696" w:rsidRDefault="00921A77" w:rsidP="00536696">
            <w:pPr>
              <w:rPr>
                <w:rFonts w:eastAsia="Times New Roman"/>
                <w:lang w:eastAsia="en-GB"/>
              </w:rPr>
            </w:pPr>
            <w:r w:rsidRPr="00536696">
              <w:rPr>
                <w:rFonts w:eastAsia="Times New Roman"/>
                <w:lang w:eastAsia="en-GB"/>
              </w:rPr>
              <w:t>4</w:t>
            </w:r>
            <w:r w:rsidR="00735A47" w:rsidRPr="00536696">
              <w:rPr>
                <w:rFonts w:eastAsia="Times New Roman"/>
                <w:lang w:eastAsia="en-GB"/>
              </w:rPr>
              <w:t>.1</w:t>
            </w:r>
          </w:p>
        </w:tc>
        <w:tc>
          <w:tcPr>
            <w:tcW w:w="9498" w:type="dxa"/>
          </w:tcPr>
          <w:p w14:paraId="3DE95294" w14:textId="77777777" w:rsidR="00733330" w:rsidRDefault="00140911" w:rsidP="00536696">
            <w:r w:rsidRPr="00D73DF0">
              <w:t>Chan eil ach aon neach ag obair aig Seirbheis Eadar-theangachaidh na Gàidhlig, agus ’s e sin Prìomh Oifigear Eadar-theangachaidh, aig a bheil raon-dleastanais</w:t>
            </w:r>
            <w:r>
              <w:t xml:space="preserve">, am measg rudan eile, </w:t>
            </w:r>
            <w:r w:rsidRPr="00D73DF0">
              <w:t>airson a bhith ag eadar-theangachadh, a’ dearbh-leughadh agus a’</w:t>
            </w:r>
            <w:r>
              <w:t> </w:t>
            </w:r>
            <w:r w:rsidRPr="00D73DF0">
              <w:t>dèiligeadh ri iarrtasan a thaobh comhairle air cànan. Eadar 1 Giblean 202</w:t>
            </w:r>
            <w:r>
              <w:t>2</w:t>
            </w:r>
            <w:r w:rsidRPr="00D73DF0">
              <w:t xml:space="preserve"> agus 31 Màrt 202</w:t>
            </w:r>
            <w:r>
              <w:t>3</w:t>
            </w:r>
            <w:r w:rsidRPr="00D73DF0">
              <w:t>, chaidh dèiligeadh ri 9</w:t>
            </w:r>
            <w:r>
              <w:t>82</w:t>
            </w:r>
            <w:r w:rsidRPr="00D73DF0">
              <w:t xml:space="preserve"> iarrtas fa leth. </w:t>
            </w:r>
          </w:p>
          <w:p w14:paraId="33139678" w14:textId="77777777" w:rsidR="00733330" w:rsidRDefault="00733330" w:rsidP="00536696"/>
          <w:p w14:paraId="68B7C69A" w14:textId="6BDA0D60" w:rsidR="007D7750" w:rsidRDefault="00140911" w:rsidP="00536696">
            <w:r w:rsidRPr="00D73DF0">
              <w:t>Tha caochladh air gach iarrtas a thaobh meud, bho abairtean goirid gu pròiseactan anns a bheil na mìltean de dh’fhaclan.</w:t>
            </w:r>
            <w:r w:rsidR="00733330" w:rsidRPr="00733330">
              <w:t xml:space="preserve"> </w:t>
            </w:r>
            <w:r w:rsidR="007D7750">
              <w:t xml:space="preserve">Ged a tha a’ mhòr-chuid de na h-iarrtasan seo bho thaobh a-staigh seirbheisean na Comhairle, chaidh cuideachadh a thoirt seachad cuideachd do bhuill na Comhairle, </w:t>
            </w:r>
            <w:r w:rsidR="00733330" w:rsidRPr="00733330">
              <w:t>Ainmean-Àite na h-Alba (AÀA) a</w:t>
            </w:r>
            <w:r w:rsidR="007D7750" w:rsidRPr="007D7750">
              <w:t>gus</w:t>
            </w:r>
            <w:r w:rsidR="00733330" w:rsidRPr="00733330">
              <w:t xml:space="preserve"> High Life </w:t>
            </w:r>
            <w:r w:rsidR="007D7750" w:rsidRPr="007D7750">
              <w:t>na Gàidhealtachd</w:t>
            </w:r>
            <w:r w:rsidR="00733330" w:rsidRPr="00733330">
              <w:t xml:space="preserve"> (HL</w:t>
            </w:r>
            <w:r w:rsidR="007D7750" w:rsidRPr="007D7750">
              <w:t>G</w:t>
            </w:r>
            <w:r w:rsidR="00733330" w:rsidRPr="00733330">
              <w:t xml:space="preserve">). </w:t>
            </w:r>
            <w:r w:rsidR="007D7750">
              <w:t>Chaidh taic a thoirt</w:t>
            </w:r>
            <w:r w:rsidR="00D300A3">
              <w:t xml:space="preserve"> corra uair do dhaoine is do bhuidhnean bhon taobh a-muigh. </w:t>
            </w:r>
          </w:p>
          <w:p w14:paraId="5E5440E0" w14:textId="6149AB70" w:rsidR="00140911" w:rsidRDefault="00140911" w:rsidP="00536696">
            <w:pPr>
              <w:rPr>
                <w:highlight w:val="yellow"/>
              </w:rPr>
            </w:pPr>
          </w:p>
          <w:p w14:paraId="57D032DA" w14:textId="08BE6AA0" w:rsidR="007D7750" w:rsidRDefault="00733330" w:rsidP="00536696">
            <w:r w:rsidRPr="00D73DF0">
              <w:t>Bha a’ mhòr-chuid de dh’eadar-theangachaidhean bho Bheurla gu Gàidhlig</w:t>
            </w:r>
            <w:r>
              <w:t xml:space="preserve">, le </w:t>
            </w:r>
            <w:r w:rsidRPr="00D73DF0">
              <w:t>1</w:t>
            </w:r>
            <w:r>
              <w:t>2</w:t>
            </w:r>
            <w:r w:rsidRPr="00D73DF0">
              <w:t xml:space="preserve"> bho Ghàidhlig gu Beurla</w:t>
            </w:r>
            <w:r>
              <w:t>.</w:t>
            </w:r>
            <w:r w:rsidRPr="00D73DF0">
              <w:t xml:space="preserve"> </w:t>
            </w:r>
            <w:r>
              <w:t>B</w:t>
            </w:r>
            <w:r w:rsidRPr="00D73DF0">
              <w:t xml:space="preserve">ha iad seo </w:t>
            </w:r>
            <w:r>
              <w:t xml:space="preserve">a’ buntainn ri iarrtasan bho na meadhanan, fo-thiotalan airson Conaltradh Corporra, agus tabhartasan bho sgoilearan Gàidhlig a thaobh Prògram na Comhairle, </w:t>
            </w:r>
            <w:r w:rsidRPr="00733330">
              <w:rPr>
                <w:i/>
                <w:iCs/>
              </w:rPr>
              <w:t xml:space="preserve">Ar Gàidhealtachd </w:t>
            </w:r>
            <w:r w:rsidR="00ED5F11">
              <w:rPr>
                <w:i/>
                <w:iCs/>
              </w:rPr>
              <w:t>R</w:t>
            </w:r>
            <w:r w:rsidRPr="00733330">
              <w:rPr>
                <w:i/>
                <w:iCs/>
              </w:rPr>
              <w:t>i Teachd</w:t>
            </w:r>
            <w:r>
              <w:t xml:space="preserve">. Ged a tha an àireamh seo fhathast </w:t>
            </w:r>
            <w:r w:rsidR="007D7750">
              <w:t>coimeiseach beag, tha e na adhbhar misneachd gu bheil àrdachadh air a bhith san àireimh eadar-theangachaidhean Gàidhlig gu Beurla sna bliadhnaichean mu dheireadh. Faodaidh luchd-cleachdaidh a chuireas fios chun na Comhairle sa Ghàidhlig a bhith cinnteach gum faigh iad freagairt sa Ghàidhlig</w:t>
            </w:r>
            <w:r w:rsidR="00223289">
              <w:t>. T</w:t>
            </w:r>
            <w:r w:rsidR="007D7750">
              <w:t>ha sin am measg nan geallaidhean leantainneach sa Phlana Ghàidhlig againn agus tha sinn air barantas a thoirt seachd gun tèid seo a dhaingneachadh.</w:t>
            </w:r>
          </w:p>
          <w:p w14:paraId="50958EC4" w14:textId="4C73F471" w:rsidR="007D7750" w:rsidRPr="007D7750" w:rsidRDefault="007D7750" w:rsidP="00B43A96">
            <w:pPr>
              <w:rPr>
                <w:rStyle w:val="normaltextrun"/>
              </w:rPr>
            </w:pPr>
          </w:p>
          <w:p w14:paraId="643EC8AB" w14:textId="0C0D2394" w:rsidR="00135523" w:rsidRDefault="007D7750" w:rsidP="00536696">
            <w:r>
              <w:t>Coltach ri bliadhnaichean roimhe, tha</w:t>
            </w:r>
            <w:r w:rsidRPr="007D7750">
              <w:t xml:space="preserve"> a’ mhòr-chuid de dh’iarrtasan co-cheangailte ri </w:t>
            </w:r>
            <w:r>
              <w:t xml:space="preserve">trì earrannan farsaing: </w:t>
            </w:r>
            <w:r w:rsidRPr="007D7750">
              <w:t>goireasan foghlaim, sgrìobhainnean corporra</w:t>
            </w:r>
            <w:r w:rsidR="00ED5F11">
              <w:t>,</w:t>
            </w:r>
            <w:r w:rsidRPr="007D7750">
              <w:t xml:space="preserve"> agus soidhnichean sràide is thogalaichean. Tha na fo-earrannan a leanas a’ toirt sealladh air an obair a chaidh a dhèanamh le Seirbheis Eadar-theangachaidh na Gàidhlig anns a’ bhliadhna ionmhais 202</w:t>
            </w:r>
            <w:r>
              <w:t>2</w:t>
            </w:r>
            <w:r w:rsidRPr="007D7750">
              <w:t>–2</w:t>
            </w:r>
            <w:r>
              <w:t>3</w:t>
            </w:r>
            <w:r w:rsidRPr="007D7750">
              <w:t>.</w:t>
            </w:r>
            <w:r w:rsidR="00117011" w:rsidRPr="00140911">
              <w:t xml:space="preserve"> </w:t>
            </w:r>
            <w:r w:rsidR="00076B72" w:rsidRPr="00140911">
              <w:t>(</w:t>
            </w:r>
            <w:r w:rsidR="00140911" w:rsidRPr="00140911">
              <w:t>Faic cuideachd G</w:t>
            </w:r>
            <w:r w:rsidR="00140911">
              <w:t xml:space="preserve">rafaigean-fiosrachaidh ann an </w:t>
            </w:r>
            <w:r w:rsidR="00140911" w:rsidRPr="00140911">
              <w:rPr>
                <w:b/>
                <w:bCs/>
              </w:rPr>
              <w:t>Eàrr-ràdh</w:t>
            </w:r>
            <w:r w:rsidR="00117011">
              <w:t xml:space="preserve"> </w:t>
            </w:r>
            <w:r w:rsidR="00117011" w:rsidRPr="00117011">
              <w:rPr>
                <w:b/>
                <w:bCs/>
              </w:rPr>
              <w:t>A</w:t>
            </w:r>
            <w:r w:rsidR="00076B72">
              <w:t>).</w:t>
            </w:r>
          </w:p>
          <w:p w14:paraId="58051B8B" w14:textId="77777777" w:rsidR="00735A47" w:rsidRPr="00536696" w:rsidRDefault="00735A47" w:rsidP="00536696">
            <w:pPr>
              <w:contextualSpacing/>
              <w:jc w:val="both"/>
              <w:rPr>
                <w:rFonts w:eastAsia="Times New Roman"/>
                <w:lang w:eastAsia="en-GB"/>
              </w:rPr>
            </w:pPr>
          </w:p>
        </w:tc>
      </w:tr>
      <w:tr w:rsidR="00735A47" w:rsidRPr="00536696" w14:paraId="201EDBF1" w14:textId="77777777" w:rsidTr="00735A47">
        <w:tc>
          <w:tcPr>
            <w:tcW w:w="709" w:type="dxa"/>
          </w:tcPr>
          <w:p w14:paraId="00680C63" w14:textId="77777777" w:rsidR="00735A47" w:rsidRPr="00536696" w:rsidRDefault="00921A77" w:rsidP="003B42BC">
            <w:pPr>
              <w:rPr>
                <w:rFonts w:eastAsia="Times New Roman"/>
                <w:lang w:eastAsia="en-GB"/>
              </w:rPr>
            </w:pPr>
            <w:r w:rsidRPr="00536696">
              <w:rPr>
                <w:rFonts w:eastAsia="Times New Roman"/>
                <w:lang w:eastAsia="en-GB"/>
              </w:rPr>
              <w:lastRenderedPageBreak/>
              <w:t>4</w:t>
            </w:r>
            <w:r w:rsidR="00735A47" w:rsidRPr="00536696">
              <w:rPr>
                <w:rFonts w:eastAsia="Times New Roman"/>
                <w:lang w:eastAsia="en-GB"/>
              </w:rPr>
              <w:t>.2</w:t>
            </w:r>
          </w:p>
        </w:tc>
        <w:tc>
          <w:tcPr>
            <w:tcW w:w="9498" w:type="dxa"/>
          </w:tcPr>
          <w:p w14:paraId="6FB7C1DB" w14:textId="77777777" w:rsidR="00535CF4" w:rsidRPr="00535CF4" w:rsidRDefault="00535CF4" w:rsidP="00535CF4">
            <w:pPr>
              <w:rPr>
                <w:b/>
                <w:bCs/>
              </w:rPr>
            </w:pPr>
            <w:r w:rsidRPr="00535CF4">
              <w:rPr>
                <w:b/>
                <w:bCs/>
              </w:rPr>
              <w:t>Foghlam</w:t>
            </w:r>
          </w:p>
          <w:p w14:paraId="37E3FA24" w14:textId="125F4241" w:rsidR="00F318C6" w:rsidRPr="00536696" w:rsidRDefault="00F318C6" w:rsidP="00135523"/>
          <w:p w14:paraId="4F067452" w14:textId="303F4F08" w:rsidR="00D300A3" w:rsidRPr="00D300A3" w:rsidRDefault="00D300A3" w:rsidP="00F318C6">
            <w:pPr>
              <w:pStyle w:val="paragraph"/>
              <w:spacing w:before="0" w:beforeAutospacing="0" w:after="0" w:afterAutospacing="0"/>
              <w:textAlignment w:val="baseline"/>
              <w:rPr>
                <w:rStyle w:val="normaltextrun"/>
                <w:rFonts w:ascii="Arial" w:hAnsi="Arial" w:cs="Arial"/>
                <w:color w:val="000000"/>
              </w:rPr>
            </w:pPr>
            <w:r w:rsidRPr="00D300A3">
              <w:rPr>
                <w:rStyle w:val="normaltextrun"/>
                <w:rFonts w:ascii="Arial" w:hAnsi="Arial" w:cs="Arial"/>
                <w:color w:val="000000"/>
              </w:rPr>
              <w:t xml:space="preserve">Chaidh eadar-theangachadh a dhèanamh airson goireasan foghlaim, gu h-àraid airson taic a chur ri cuspairean àrd-sgoile FtG ann an Eachdraidh agus Nuadh-eòlas. </w:t>
            </w:r>
            <w:r>
              <w:rPr>
                <w:rStyle w:val="normaltextrun"/>
                <w:rFonts w:ascii="Arial" w:hAnsi="Arial" w:cs="Arial"/>
                <w:color w:val="000000"/>
              </w:rPr>
              <w:t>Am measg nan stuthan, bha raon de theacsaichean is de thaisbeanaidhean PowerPoint air grunn chuspairean a leithid na Suffragettes, Ath-leasachaidhean nan Libearalach, Tèarainteachd Nàiseanta, Cosnadh &amp; Cion-cosnaidh agus Eucoir &amp; Peanas.</w:t>
            </w:r>
          </w:p>
          <w:p w14:paraId="098704AA" w14:textId="77777777" w:rsidR="00D300A3" w:rsidRDefault="00D300A3" w:rsidP="00F318C6">
            <w:pPr>
              <w:pStyle w:val="paragraph"/>
              <w:spacing w:before="0" w:beforeAutospacing="0" w:after="0" w:afterAutospacing="0"/>
              <w:textAlignment w:val="baseline"/>
              <w:rPr>
                <w:rStyle w:val="normaltextrun"/>
                <w:rFonts w:ascii="Arial" w:hAnsi="Arial" w:cs="Arial"/>
                <w:color w:val="000000"/>
                <w:highlight w:val="yellow"/>
              </w:rPr>
            </w:pPr>
          </w:p>
          <w:p w14:paraId="2B57C5A1" w14:textId="13EC9285" w:rsidR="00D300A3" w:rsidRPr="00D300A3" w:rsidRDefault="00D300A3" w:rsidP="00D300A3">
            <w:r w:rsidRPr="00D300A3">
              <w:t xml:space="preserve">Am measg nan </w:t>
            </w:r>
            <w:r>
              <w:t>stuthan</w:t>
            </w:r>
            <w:r w:rsidRPr="00D300A3">
              <w:t xml:space="preserve"> rianachail is taiceil eile a bha co-cheangailte ri foghlam, bha clàran-bìdh sgoile, </w:t>
            </w:r>
            <w:r>
              <w:t>brathan naidheachd, litrichean do phàrantan, agus co</w:t>
            </w:r>
            <w:r w:rsidR="00223289">
              <w:t>naltradh</w:t>
            </w:r>
            <w:r>
              <w:t xml:space="preserve"> a’ buntainn ri bhith a’ stèidheachadh </w:t>
            </w:r>
            <w:r w:rsidRPr="00D300A3">
              <w:t xml:space="preserve">sgìrean-sgoile. Chaidh </w:t>
            </w:r>
            <w:r>
              <w:t xml:space="preserve">ceistean agallaimh a thoirt seachad cuideachd airson dreuchdan foghlaim. </w:t>
            </w:r>
          </w:p>
          <w:p w14:paraId="32AFDF86" w14:textId="77777777" w:rsidR="00735A47" w:rsidRPr="00536696" w:rsidRDefault="00735A47" w:rsidP="00D300A3">
            <w:pPr>
              <w:pStyle w:val="paragraph"/>
              <w:spacing w:before="0" w:beforeAutospacing="0" w:after="0" w:afterAutospacing="0"/>
              <w:textAlignment w:val="baseline"/>
            </w:pPr>
          </w:p>
        </w:tc>
      </w:tr>
      <w:tr w:rsidR="00135523" w:rsidRPr="00536696" w14:paraId="168F340E" w14:textId="77777777" w:rsidTr="00735A47">
        <w:tc>
          <w:tcPr>
            <w:tcW w:w="709" w:type="dxa"/>
          </w:tcPr>
          <w:p w14:paraId="14213C4A" w14:textId="3A079658" w:rsidR="00135523" w:rsidRPr="00536696" w:rsidRDefault="00135523" w:rsidP="003B42BC">
            <w:pPr>
              <w:rPr>
                <w:rFonts w:eastAsia="Times New Roman"/>
                <w:lang w:eastAsia="en-GB"/>
              </w:rPr>
            </w:pPr>
            <w:r w:rsidRPr="00536696">
              <w:rPr>
                <w:rFonts w:eastAsia="Times New Roman"/>
                <w:lang w:eastAsia="en-GB"/>
              </w:rPr>
              <w:t>4.3</w:t>
            </w:r>
          </w:p>
        </w:tc>
        <w:tc>
          <w:tcPr>
            <w:tcW w:w="9498" w:type="dxa"/>
          </w:tcPr>
          <w:p w14:paraId="6AF984E9" w14:textId="77777777" w:rsidR="00535CF4" w:rsidRPr="00535CF4" w:rsidRDefault="00535CF4" w:rsidP="00535CF4">
            <w:pPr>
              <w:rPr>
                <w:b/>
                <w:bCs/>
              </w:rPr>
            </w:pPr>
            <w:r w:rsidRPr="00535CF4">
              <w:rPr>
                <w:b/>
                <w:bCs/>
              </w:rPr>
              <w:t>Sgioba na Gàidhlig</w:t>
            </w:r>
          </w:p>
          <w:p w14:paraId="74C51464" w14:textId="47AC3644" w:rsidR="00D300A3" w:rsidRDefault="00D300A3" w:rsidP="00135523"/>
          <w:p w14:paraId="10F74717" w14:textId="6669707E" w:rsidR="00D300A3" w:rsidRDefault="00D300A3" w:rsidP="00D300A3">
            <w:r w:rsidRPr="00D300A3">
              <w:t xml:space="preserve">Lean taic do </w:t>
            </w:r>
            <w:r>
              <w:t xml:space="preserve">luchd-obrach </w:t>
            </w:r>
            <w:r w:rsidRPr="00D300A3">
              <w:t>Sgioba na Gàidhlig, a’ gabhail a-steach Ionnsachadh is Leasachadh Coimhearsnachd. Chaidh stuthan a dhèanamh do gach aois, bho Thràth-bhliadhnaichean gu Ionnsachadh Inbheach</w:t>
            </w:r>
            <w:r>
              <w:t xml:space="preserve">, agus am measg nan stuthan bha postairean, sanasan, foirmichean airson tachartasan </w:t>
            </w:r>
            <w:r w:rsidR="00EF43E7">
              <w:t xml:space="preserve">neo-churraicealach, bùithtean-obrach dràma, clubaichean spòrs, clasaichean Gàidhlig, agus làithean cultair Gàidhlig. </w:t>
            </w:r>
          </w:p>
          <w:p w14:paraId="6A2F7377" w14:textId="386CDBF4" w:rsidR="00D300A3" w:rsidRPr="00536696" w:rsidRDefault="00D300A3" w:rsidP="00135523">
            <w:r w:rsidRPr="00D300A3">
              <w:t>Chaidh cuideachadh a thoirt do luchd-obrach aig a bheil ceangal ri prìomh chom-pàirtichean a thaobh nithean Gàidhlig is cultair.</w:t>
            </w:r>
          </w:p>
          <w:p w14:paraId="5A129948" w14:textId="77777777" w:rsidR="00135523" w:rsidRPr="00536696" w:rsidRDefault="00135523" w:rsidP="00135523">
            <w:pPr>
              <w:rPr>
                <w:b/>
                <w:bCs/>
              </w:rPr>
            </w:pPr>
          </w:p>
        </w:tc>
      </w:tr>
      <w:tr w:rsidR="00135523" w:rsidRPr="00536696" w14:paraId="686F2532" w14:textId="77777777" w:rsidTr="00735A47">
        <w:tc>
          <w:tcPr>
            <w:tcW w:w="709" w:type="dxa"/>
          </w:tcPr>
          <w:p w14:paraId="103389A0" w14:textId="3F3B5E13" w:rsidR="00135523" w:rsidRPr="00536696" w:rsidRDefault="00135523" w:rsidP="003B42BC">
            <w:pPr>
              <w:rPr>
                <w:rFonts w:eastAsia="Times New Roman"/>
                <w:lang w:eastAsia="en-GB"/>
              </w:rPr>
            </w:pPr>
            <w:r w:rsidRPr="00536696">
              <w:rPr>
                <w:rFonts w:eastAsia="Times New Roman"/>
                <w:lang w:eastAsia="en-GB"/>
              </w:rPr>
              <w:t>4.4</w:t>
            </w:r>
          </w:p>
        </w:tc>
        <w:tc>
          <w:tcPr>
            <w:tcW w:w="9498" w:type="dxa"/>
          </w:tcPr>
          <w:p w14:paraId="76DD4FF2" w14:textId="77777777" w:rsidR="00535CF4" w:rsidRPr="00535CF4" w:rsidRDefault="00535CF4" w:rsidP="00535CF4">
            <w:pPr>
              <w:rPr>
                <w:b/>
                <w:bCs/>
                <w:color w:val="FF0000"/>
              </w:rPr>
            </w:pPr>
            <w:r w:rsidRPr="00535CF4">
              <w:rPr>
                <w:b/>
                <w:bCs/>
              </w:rPr>
              <w:t>Teacsaichean Corporra is Margaidheachd</w:t>
            </w:r>
          </w:p>
          <w:p w14:paraId="5B8AEB1A" w14:textId="7B6A3549" w:rsidR="00E50576" w:rsidRPr="00536696" w:rsidRDefault="00E50576" w:rsidP="00E50576"/>
          <w:p w14:paraId="6E709CDF" w14:textId="19267347" w:rsidR="00076B72" w:rsidRPr="002E3E87" w:rsidRDefault="00EF43E7" w:rsidP="00EF43E7">
            <w:pPr>
              <w:rPr>
                <w:rStyle w:val="eop"/>
                <w:color w:val="000000"/>
              </w:rPr>
            </w:pPr>
            <w:r w:rsidRPr="00EF43E7">
              <w:t xml:space="preserve">Tha gach clàr-gnothaich, aithisg is geàrr-chunntas airson Comataidh Gàidhlig na Comhairle air an </w:t>
            </w:r>
            <w:r>
              <w:t>sgaoileadh còmhla</w:t>
            </w:r>
            <w:r w:rsidRPr="00EF43E7">
              <w:t xml:space="preserve"> anns a’ Ghàidhlig agus anns a’ Bheurla. Tha tiotalan is fo-thiotalan air an toirt seachad do sgrìobhainnean corporra aig nach eil dlùth-cheangal ris a’ Ghàidhlig. Nam measg, tha clàran-gnothaich is geàrr-chunntasan chomataidhean, measgachadh de dh’aithisgean corporra, agus bileagan sanasachd is fiosrachaidh co-cheangailte ri seirbheisean na Comhairle. </w:t>
            </w:r>
            <w:r>
              <w:t xml:space="preserve">Am measg nam pròiseactan bha: </w:t>
            </w:r>
            <w:r w:rsidR="002E3E87">
              <w:t xml:space="preserve">Measadh is Plana Stiùiridh Sgìre Glèidhteachais </w:t>
            </w:r>
            <w:r w:rsidR="002E3E87" w:rsidRPr="002E3E87">
              <w:t>Shrath Pheofhair</w:t>
            </w:r>
            <w:r w:rsidR="00076B72" w:rsidRPr="002E3E87">
              <w:rPr>
                <w:rStyle w:val="eop"/>
                <w:color w:val="000000"/>
              </w:rPr>
              <w:t>;</w:t>
            </w:r>
            <w:r w:rsidR="00E50576" w:rsidRPr="002E3E87">
              <w:rPr>
                <w:rStyle w:val="eop"/>
                <w:color w:val="000000"/>
              </w:rPr>
              <w:t xml:space="preserve"> </w:t>
            </w:r>
            <w:r w:rsidR="002E3E87" w:rsidRPr="002E3E87">
              <w:rPr>
                <w:rStyle w:val="eop"/>
                <w:color w:val="000000"/>
              </w:rPr>
              <w:t>taic Cosgais Bith-beò</w:t>
            </w:r>
            <w:r w:rsidR="00076B72" w:rsidRPr="002E3E87">
              <w:rPr>
                <w:rStyle w:val="eop"/>
                <w:color w:val="000000"/>
              </w:rPr>
              <w:t>;</w:t>
            </w:r>
            <w:r w:rsidR="002E3E87" w:rsidRPr="002E3E87">
              <w:rPr>
                <w:rStyle w:val="eop"/>
                <w:color w:val="000000"/>
              </w:rPr>
              <w:t xml:space="preserve"> Measadh Raon Uaine Chomhairle na Gàidhealtachd</w:t>
            </w:r>
            <w:r w:rsidR="00076B72" w:rsidRPr="002E3E87">
              <w:rPr>
                <w:rStyle w:val="eop"/>
                <w:color w:val="000000"/>
              </w:rPr>
              <w:t>;</w:t>
            </w:r>
            <w:r w:rsidR="00E50576" w:rsidRPr="002E3E87">
              <w:rPr>
                <w:rStyle w:val="eop"/>
                <w:color w:val="000000"/>
              </w:rPr>
              <w:t xml:space="preserve"> </w:t>
            </w:r>
            <w:r w:rsidR="002E3E87">
              <w:rPr>
                <w:rStyle w:val="eop"/>
                <w:color w:val="000000"/>
              </w:rPr>
              <w:t>Co-èigneachadh Dealbhaidh Urras Dualchas Cathair-bhaile Inbhir Nis</w:t>
            </w:r>
            <w:r w:rsidR="00076B72" w:rsidRPr="00EF43E7">
              <w:rPr>
                <w:rStyle w:val="eop"/>
                <w:color w:val="000000"/>
              </w:rPr>
              <w:t>;</w:t>
            </w:r>
            <w:r w:rsidR="00E50576" w:rsidRPr="00EF43E7">
              <w:rPr>
                <w:rStyle w:val="eop"/>
                <w:color w:val="000000"/>
              </w:rPr>
              <w:t xml:space="preserve"> a</w:t>
            </w:r>
            <w:r w:rsidRPr="00EF43E7">
              <w:rPr>
                <w:rStyle w:val="eop"/>
                <w:color w:val="000000"/>
              </w:rPr>
              <w:t>gus stuthan Bun-structair Turasachd.</w:t>
            </w:r>
            <w:r w:rsidR="002E3E87">
              <w:rPr>
                <w:rStyle w:val="eop"/>
                <w:color w:val="000000"/>
              </w:rPr>
              <w:t xml:space="preserve"> Chaidh grunn theacsaichean a thoirt seachad co-cheangailte ri taghaidhean na Comhairle </w:t>
            </w:r>
            <w:r w:rsidRPr="00EF43E7">
              <w:rPr>
                <w:rStyle w:val="eop"/>
                <w:color w:val="000000"/>
              </w:rPr>
              <w:t>sa Chèitean</w:t>
            </w:r>
            <w:r w:rsidR="00E50576" w:rsidRPr="00EF43E7">
              <w:rPr>
                <w:rStyle w:val="eop"/>
                <w:color w:val="000000"/>
              </w:rPr>
              <w:t xml:space="preserve">, </w:t>
            </w:r>
            <w:r w:rsidR="002E3E87">
              <w:rPr>
                <w:rStyle w:val="eop"/>
                <w:color w:val="000000"/>
              </w:rPr>
              <w:t xml:space="preserve">a thuilleadh air stuthan inntrigidh do chomhairlichean ùra </w:t>
            </w:r>
            <w:r w:rsidRPr="00EF43E7">
              <w:rPr>
                <w:rStyle w:val="eop"/>
                <w:color w:val="000000"/>
              </w:rPr>
              <w:t xml:space="preserve">agus </w:t>
            </w:r>
            <w:r w:rsidRPr="002E3E87">
              <w:rPr>
                <w:rStyle w:val="eop"/>
                <w:color w:val="000000"/>
              </w:rPr>
              <w:t>cairtean gnothachais airson Ceannard na Comhairle.</w:t>
            </w:r>
            <w:r w:rsidR="00E50576" w:rsidRPr="002E3E87">
              <w:rPr>
                <w:rStyle w:val="eop"/>
                <w:color w:val="000000"/>
              </w:rPr>
              <w:t xml:space="preserve"> </w:t>
            </w:r>
            <w:r w:rsidR="002E3E87" w:rsidRPr="002E3E87">
              <w:rPr>
                <w:rStyle w:val="eop"/>
                <w:color w:val="000000"/>
              </w:rPr>
              <w:t xml:space="preserve">Cuideachd, chaidh </w:t>
            </w:r>
            <w:r w:rsidR="0088196F" w:rsidRPr="002E3E87">
              <w:rPr>
                <w:rStyle w:val="eop"/>
                <w:color w:val="000000"/>
              </w:rPr>
              <w:t>Prògram Chomhairle na Gàidhealtachd</w:t>
            </w:r>
            <w:r w:rsidR="00E50576" w:rsidRPr="002E3E87">
              <w:rPr>
                <w:rStyle w:val="eop"/>
                <w:color w:val="000000"/>
              </w:rPr>
              <w:t xml:space="preserve"> 2022–27, </w:t>
            </w:r>
            <w:r w:rsidRPr="002E3E87">
              <w:rPr>
                <w:rStyle w:val="eop"/>
                <w:i/>
                <w:iCs/>
                <w:color w:val="000000"/>
              </w:rPr>
              <w:t>Ar Gàidhealtachd Ri Teachd</w:t>
            </w:r>
            <w:r w:rsidR="00E50576" w:rsidRPr="002E3E87">
              <w:rPr>
                <w:rStyle w:val="eop"/>
                <w:color w:val="000000"/>
              </w:rPr>
              <w:t>,</w:t>
            </w:r>
            <w:r w:rsidR="002E3E87" w:rsidRPr="002E3E87">
              <w:rPr>
                <w:rStyle w:val="eop"/>
                <w:color w:val="000000"/>
              </w:rPr>
              <w:t xml:space="preserve"> fhoillseachadh gu tur dà-chànanach</w:t>
            </w:r>
            <w:r w:rsidR="002E3E87">
              <w:rPr>
                <w:rStyle w:val="eop"/>
                <w:color w:val="000000"/>
              </w:rPr>
              <w:t>.</w:t>
            </w:r>
            <w:r w:rsidR="00E50576" w:rsidRPr="00EF43E7">
              <w:rPr>
                <w:rStyle w:val="eop"/>
                <w:color w:val="000000"/>
              </w:rPr>
              <w:t xml:space="preserve"> </w:t>
            </w:r>
          </w:p>
          <w:p w14:paraId="24338B2E" w14:textId="77777777" w:rsidR="00135523" w:rsidRPr="00536696" w:rsidRDefault="00135523" w:rsidP="00135523">
            <w:pPr>
              <w:rPr>
                <w:b/>
                <w:bCs/>
              </w:rPr>
            </w:pPr>
          </w:p>
        </w:tc>
      </w:tr>
      <w:tr w:rsidR="00135523" w:rsidRPr="00536696" w14:paraId="62567972" w14:textId="77777777" w:rsidTr="00735A47">
        <w:tc>
          <w:tcPr>
            <w:tcW w:w="709" w:type="dxa"/>
          </w:tcPr>
          <w:p w14:paraId="0C996B5C" w14:textId="7CB44704" w:rsidR="00135523" w:rsidRPr="00536696" w:rsidRDefault="00135523" w:rsidP="003B42BC">
            <w:pPr>
              <w:rPr>
                <w:rFonts w:eastAsia="Times New Roman"/>
                <w:lang w:eastAsia="en-GB"/>
              </w:rPr>
            </w:pPr>
            <w:r w:rsidRPr="00536696">
              <w:rPr>
                <w:rFonts w:eastAsia="Times New Roman"/>
                <w:lang w:eastAsia="en-GB"/>
              </w:rPr>
              <w:t>4.5</w:t>
            </w:r>
          </w:p>
        </w:tc>
        <w:tc>
          <w:tcPr>
            <w:tcW w:w="9498" w:type="dxa"/>
          </w:tcPr>
          <w:p w14:paraId="0A541283" w14:textId="77777777" w:rsidR="00535CF4" w:rsidRPr="00535CF4" w:rsidRDefault="00535CF4" w:rsidP="008F398F">
            <w:pPr>
              <w:rPr>
                <w:b/>
                <w:bCs/>
              </w:rPr>
            </w:pPr>
            <w:r w:rsidRPr="00535CF4">
              <w:rPr>
                <w:b/>
                <w:bCs/>
              </w:rPr>
              <w:t>Dàimh Phoblach agus Follaiseachd</w:t>
            </w:r>
          </w:p>
          <w:p w14:paraId="519E0C77" w14:textId="37511BB4" w:rsidR="00E50576" w:rsidRPr="00536696" w:rsidRDefault="00E50576" w:rsidP="008F398F"/>
          <w:p w14:paraId="6481932D" w14:textId="203B85E4" w:rsidR="00E50576" w:rsidRPr="00EF3513" w:rsidRDefault="00EF43E7" w:rsidP="008F398F">
            <w:pPr>
              <w:pStyle w:val="paragraph"/>
              <w:spacing w:before="0" w:beforeAutospacing="0" w:after="0" w:afterAutospacing="0"/>
              <w:textAlignment w:val="baseline"/>
              <w:rPr>
                <w:rStyle w:val="normaltextrun"/>
                <w:rFonts w:ascii="Arial" w:hAnsi="Arial" w:cs="Arial"/>
                <w:color w:val="000000"/>
              </w:rPr>
            </w:pPr>
            <w:r w:rsidRPr="00EF3513">
              <w:rPr>
                <w:rFonts w:ascii="Arial" w:hAnsi="Arial" w:cs="Arial"/>
                <w:color w:val="000000"/>
              </w:rPr>
              <w:t>Chaidh 55 brath-naidheachd co-cheangailte ri gnothaichean is tachartasan Gàidhlig a luchdachadh suas gu dà-chànanach air làrach-lìn na Comhairle. Nan lùib bha:</w:t>
            </w:r>
            <w:r w:rsidR="00EF3513">
              <w:rPr>
                <w:rStyle w:val="normaltextrun"/>
                <w:rFonts w:ascii="Arial" w:hAnsi="Arial" w:cs="Arial"/>
                <w:color w:val="000000"/>
              </w:rPr>
              <w:t xml:space="preserve"> naidheachdan bho Chomataidhean </w:t>
            </w:r>
            <w:r w:rsidR="00EF3513" w:rsidRPr="00EF3513">
              <w:rPr>
                <w:rStyle w:val="normaltextrun"/>
                <w:rFonts w:ascii="Arial" w:hAnsi="Arial" w:cs="Arial"/>
                <w:color w:val="000000"/>
              </w:rPr>
              <w:t>na Gàidhlig</w:t>
            </w:r>
            <w:r w:rsidR="00076B72" w:rsidRPr="00EF3513">
              <w:rPr>
                <w:rStyle w:val="normaltextrun"/>
                <w:rFonts w:ascii="Arial" w:hAnsi="Arial" w:cs="Arial"/>
                <w:color w:val="000000"/>
              </w:rPr>
              <w:t>;</w:t>
            </w:r>
            <w:r w:rsidR="00E50576" w:rsidRPr="00EF3513">
              <w:rPr>
                <w:rStyle w:val="normaltextrun"/>
                <w:rFonts w:ascii="Arial" w:hAnsi="Arial" w:cs="Arial"/>
                <w:color w:val="000000"/>
              </w:rPr>
              <w:t xml:space="preserve"> </w:t>
            </w:r>
            <w:r w:rsidR="00EF3513" w:rsidRPr="00EF3513">
              <w:rPr>
                <w:rStyle w:val="normaltextrun"/>
                <w:rFonts w:ascii="Arial" w:hAnsi="Arial" w:cs="Arial"/>
                <w:color w:val="000000"/>
              </w:rPr>
              <w:t>soirbheachas Àrd-Sgoil Phort Rìgh ann a bhith a’ buannachadh Deasbad nan Àrd-sgoiltean Nàiseanta</w:t>
            </w:r>
            <w:r w:rsidR="00076B72" w:rsidRPr="008F398F">
              <w:rPr>
                <w:rStyle w:val="normaltextrun"/>
                <w:rFonts w:ascii="Arial" w:hAnsi="Arial" w:cs="Arial"/>
                <w:color w:val="000000"/>
              </w:rPr>
              <w:t xml:space="preserve">; </w:t>
            </w:r>
            <w:r w:rsidR="008F398F" w:rsidRPr="008F398F">
              <w:rPr>
                <w:rStyle w:val="normaltextrun"/>
                <w:rFonts w:ascii="Arial" w:hAnsi="Arial" w:cs="Arial"/>
                <w:color w:val="000000"/>
              </w:rPr>
              <w:t>sanasachd</w:t>
            </w:r>
            <w:r w:rsidR="00E50576" w:rsidRPr="008F398F">
              <w:rPr>
                <w:rStyle w:val="normaltextrun"/>
                <w:rFonts w:ascii="Arial" w:hAnsi="Arial" w:cs="Arial"/>
                <w:color w:val="000000"/>
              </w:rPr>
              <w:t xml:space="preserve"> Fèis</w:t>
            </w:r>
            <w:r w:rsidR="00E50576" w:rsidRPr="00EF3513">
              <w:rPr>
                <w:rStyle w:val="normaltextrun"/>
                <w:rFonts w:ascii="Arial" w:hAnsi="Arial" w:cs="Arial"/>
                <w:color w:val="000000"/>
              </w:rPr>
              <w:t xml:space="preserve"> Blas</w:t>
            </w:r>
            <w:r w:rsidR="00076B72" w:rsidRPr="00EF3513">
              <w:rPr>
                <w:rStyle w:val="normaltextrun"/>
                <w:rFonts w:ascii="Arial" w:hAnsi="Arial" w:cs="Arial"/>
                <w:color w:val="000000"/>
              </w:rPr>
              <w:t>;</w:t>
            </w:r>
            <w:r w:rsidR="00E50576" w:rsidRPr="00EF3513">
              <w:rPr>
                <w:rStyle w:val="normaltextrun"/>
                <w:rFonts w:ascii="Arial" w:hAnsi="Arial" w:cs="Arial"/>
                <w:color w:val="000000"/>
              </w:rPr>
              <w:t xml:space="preserve"> </w:t>
            </w:r>
            <w:r w:rsidR="00EF3513">
              <w:rPr>
                <w:rStyle w:val="normaltextrun"/>
                <w:rFonts w:ascii="Arial" w:hAnsi="Arial" w:cs="Arial"/>
                <w:color w:val="000000"/>
              </w:rPr>
              <w:t>tachartasan samhraidh</w:t>
            </w:r>
            <w:r w:rsidR="00076B72" w:rsidRPr="00EF3513">
              <w:rPr>
                <w:rStyle w:val="normaltextrun"/>
                <w:rFonts w:ascii="Arial" w:hAnsi="Arial" w:cs="Arial"/>
                <w:color w:val="000000"/>
              </w:rPr>
              <w:t>;</w:t>
            </w:r>
            <w:r w:rsidR="00E50576" w:rsidRPr="00EF3513">
              <w:rPr>
                <w:rStyle w:val="normaltextrun"/>
                <w:rFonts w:ascii="Arial" w:hAnsi="Arial" w:cs="Arial"/>
                <w:color w:val="000000"/>
              </w:rPr>
              <w:t xml:space="preserve"> </w:t>
            </w:r>
            <w:r w:rsidR="00EF3513" w:rsidRPr="00EF3513">
              <w:rPr>
                <w:rStyle w:val="normaltextrun"/>
                <w:rFonts w:ascii="Arial" w:hAnsi="Arial" w:cs="Arial"/>
                <w:color w:val="000000"/>
              </w:rPr>
              <w:t>tur</w:t>
            </w:r>
            <w:r w:rsidR="00EF3513" w:rsidRPr="008F398F">
              <w:rPr>
                <w:rStyle w:val="normaltextrun"/>
                <w:rFonts w:ascii="Arial" w:hAnsi="Arial" w:cs="Arial"/>
                <w:color w:val="000000"/>
              </w:rPr>
              <w:t>as sgoile a Dhùn Èideann</w:t>
            </w:r>
            <w:r w:rsidR="00076B72" w:rsidRPr="008F398F">
              <w:rPr>
                <w:rStyle w:val="normaltextrun"/>
                <w:rFonts w:ascii="Arial" w:hAnsi="Arial" w:cs="Arial"/>
                <w:color w:val="000000"/>
              </w:rPr>
              <w:t>;</w:t>
            </w:r>
            <w:r w:rsidR="00E50576" w:rsidRPr="008F398F">
              <w:rPr>
                <w:rStyle w:val="normaltextrun"/>
                <w:rFonts w:ascii="Arial" w:hAnsi="Arial" w:cs="Arial"/>
                <w:color w:val="000000"/>
              </w:rPr>
              <w:t xml:space="preserve"> </w:t>
            </w:r>
            <w:r w:rsidR="008F398F" w:rsidRPr="008F398F">
              <w:rPr>
                <w:rStyle w:val="normaltextrun"/>
                <w:rFonts w:ascii="Arial" w:hAnsi="Arial" w:cs="Arial"/>
                <w:color w:val="000000"/>
              </w:rPr>
              <w:t>latha ionnsachadh teaghlaich ann am</w:t>
            </w:r>
            <w:r w:rsidR="00E50576" w:rsidRPr="008F398F">
              <w:rPr>
                <w:rStyle w:val="normaltextrun"/>
                <w:rFonts w:ascii="Arial" w:hAnsi="Arial" w:cs="Arial"/>
                <w:color w:val="000000"/>
              </w:rPr>
              <w:t xml:space="preserve"> Bun-Sgoil Ghàidhlig</w:t>
            </w:r>
            <w:r w:rsidR="00E50576" w:rsidRPr="00EF3513">
              <w:rPr>
                <w:rStyle w:val="normaltextrun"/>
                <w:rFonts w:ascii="Arial" w:hAnsi="Arial" w:cs="Arial"/>
                <w:color w:val="000000"/>
              </w:rPr>
              <w:t xml:space="preserve"> Loch </w:t>
            </w:r>
            <w:r w:rsidR="00E50576" w:rsidRPr="00755E90">
              <w:rPr>
                <w:rStyle w:val="normaltextrun"/>
                <w:rFonts w:ascii="Arial" w:hAnsi="Arial" w:cs="Arial"/>
                <w:color w:val="000000"/>
              </w:rPr>
              <w:t>Abar</w:t>
            </w:r>
            <w:r w:rsidR="00076B72" w:rsidRPr="00755E90">
              <w:rPr>
                <w:rStyle w:val="normaltextrun"/>
                <w:rFonts w:ascii="Arial" w:hAnsi="Arial" w:cs="Arial"/>
                <w:color w:val="000000"/>
              </w:rPr>
              <w:t>;</w:t>
            </w:r>
            <w:r w:rsidR="00755E90" w:rsidRPr="00755E90">
              <w:rPr>
                <w:rStyle w:val="normaltextrun"/>
                <w:rFonts w:ascii="Arial" w:hAnsi="Arial" w:cs="Arial"/>
                <w:color w:val="000000"/>
              </w:rPr>
              <w:t xml:space="preserve"> buidheann</w:t>
            </w:r>
            <w:r w:rsidR="00755E90">
              <w:rPr>
                <w:rStyle w:val="normaltextrun"/>
                <w:rFonts w:ascii="Arial" w:hAnsi="Arial" w:cs="Arial"/>
                <w:color w:val="000000"/>
              </w:rPr>
              <w:t xml:space="preserve"> ùr phàistean </w:t>
            </w:r>
            <w:r w:rsidR="00EF3513" w:rsidRPr="00EF3513">
              <w:rPr>
                <w:rStyle w:val="normaltextrun"/>
                <w:rFonts w:ascii="Arial" w:hAnsi="Arial" w:cs="Arial"/>
                <w:color w:val="000000"/>
              </w:rPr>
              <w:t>ann am Baile Ùr an t-Slèibh</w:t>
            </w:r>
            <w:r w:rsidR="00076B72" w:rsidRPr="00EF3513">
              <w:rPr>
                <w:rStyle w:val="normaltextrun"/>
                <w:rFonts w:ascii="Arial" w:hAnsi="Arial" w:cs="Arial"/>
                <w:color w:val="000000"/>
              </w:rPr>
              <w:t>;</w:t>
            </w:r>
            <w:r w:rsidR="00E50576" w:rsidRPr="00EF3513">
              <w:rPr>
                <w:rStyle w:val="normaltextrun"/>
                <w:rFonts w:ascii="Arial" w:hAnsi="Arial" w:cs="Arial"/>
                <w:color w:val="000000"/>
              </w:rPr>
              <w:t xml:space="preserve"> </w:t>
            </w:r>
            <w:r w:rsidR="00755E90">
              <w:rPr>
                <w:rStyle w:val="normaltextrun"/>
                <w:rFonts w:ascii="Arial" w:hAnsi="Arial" w:cs="Arial"/>
                <w:color w:val="000000"/>
              </w:rPr>
              <w:t xml:space="preserve">co-fharpais ball-coise </w:t>
            </w:r>
            <w:r w:rsidR="00E50576" w:rsidRPr="00EF3513">
              <w:rPr>
                <w:rStyle w:val="normaltextrun"/>
                <w:rFonts w:ascii="Arial" w:hAnsi="Arial" w:cs="Arial"/>
                <w:color w:val="000000"/>
              </w:rPr>
              <w:t xml:space="preserve">Cuach na </w:t>
            </w:r>
            <w:r w:rsidR="00E50576" w:rsidRPr="00755E90">
              <w:rPr>
                <w:rStyle w:val="normaltextrun"/>
                <w:rFonts w:ascii="Arial" w:hAnsi="Arial" w:cs="Arial"/>
                <w:color w:val="000000"/>
              </w:rPr>
              <w:t>Cloinne</w:t>
            </w:r>
            <w:r w:rsidR="00076B72" w:rsidRPr="00755E90">
              <w:rPr>
                <w:rStyle w:val="normaltextrun"/>
                <w:rFonts w:ascii="Arial" w:hAnsi="Arial" w:cs="Arial"/>
                <w:color w:val="000000"/>
              </w:rPr>
              <w:t>;</w:t>
            </w:r>
            <w:r w:rsidR="00E50576" w:rsidRPr="00755E90">
              <w:rPr>
                <w:rStyle w:val="normaltextrun"/>
                <w:rFonts w:ascii="Arial" w:hAnsi="Arial" w:cs="Arial"/>
                <w:color w:val="000000"/>
              </w:rPr>
              <w:t xml:space="preserve"> </w:t>
            </w:r>
            <w:r w:rsidR="00755E90" w:rsidRPr="00755E90">
              <w:rPr>
                <w:rStyle w:val="normaltextrun"/>
                <w:rFonts w:ascii="Arial" w:hAnsi="Arial" w:cs="Arial"/>
                <w:color w:val="000000"/>
              </w:rPr>
              <w:t>co-fharpais iomain</w:t>
            </w:r>
            <w:r w:rsidR="00755E90">
              <w:rPr>
                <w:rStyle w:val="normaltextrun"/>
                <w:rFonts w:ascii="Arial" w:hAnsi="Arial" w:cs="Arial"/>
                <w:color w:val="000000"/>
              </w:rPr>
              <w:t xml:space="preserve"> </w:t>
            </w:r>
            <w:r w:rsidR="00E50576" w:rsidRPr="00EF3513">
              <w:rPr>
                <w:rStyle w:val="normaltextrun"/>
                <w:rFonts w:ascii="Arial" w:hAnsi="Arial" w:cs="Arial"/>
                <w:color w:val="000000"/>
              </w:rPr>
              <w:t>Cupa Iomain na h-</w:t>
            </w:r>
            <w:r w:rsidR="00E50576" w:rsidRPr="00755E90">
              <w:rPr>
                <w:rStyle w:val="normaltextrun"/>
                <w:rFonts w:ascii="Arial" w:hAnsi="Arial" w:cs="Arial"/>
                <w:color w:val="000000"/>
              </w:rPr>
              <w:t>Òige</w:t>
            </w:r>
            <w:r w:rsidR="00076B72" w:rsidRPr="00755E90">
              <w:rPr>
                <w:rStyle w:val="normaltextrun"/>
                <w:rFonts w:ascii="Arial" w:hAnsi="Arial" w:cs="Arial"/>
                <w:color w:val="000000"/>
              </w:rPr>
              <w:t>;</w:t>
            </w:r>
            <w:r w:rsidR="00755E90" w:rsidRPr="00755E90">
              <w:rPr>
                <w:rStyle w:val="normaltextrun"/>
                <w:rFonts w:ascii="Arial" w:hAnsi="Arial" w:cs="Arial"/>
                <w:color w:val="000000"/>
              </w:rPr>
              <w:t xml:space="preserve"> bùth-obrach dràma</w:t>
            </w:r>
            <w:r w:rsidR="00076B72" w:rsidRPr="00755E90">
              <w:rPr>
                <w:rStyle w:val="normaltextrun"/>
                <w:rFonts w:ascii="Arial" w:hAnsi="Arial" w:cs="Arial"/>
                <w:color w:val="000000"/>
              </w:rPr>
              <w:t xml:space="preserve"> </w:t>
            </w:r>
            <w:r w:rsidR="00EF3513" w:rsidRPr="00755E90">
              <w:rPr>
                <w:rStyle w:val="normaltextrun"/>
                <w:rFonts w:ascii="Arial" w:hAnsi="Arial" w:cs="Arial"/>
                <w:color w:val="000000"/>
              </w:rPr>
              <w:t>ann an</w:t>
            </w:r>
            <w:r w:rsidR="00EF3513" w:rsidRPr="00EF3513">
              <w:rPr>
                <w:rStyle w:val="normaltextrun"/>
                <w:rFonts w:ascii="Arial" w:hAnsi="Arial" w:cs="Arial"/>
                <w:color w:val="000000"/>
              </w:rPr>
              <w:t xml:space="preserve"> Inbhir Narann</w:t>
            </w:r>
            <w:r w:rsidR="00076B72" w:rsidRPr="00EF3513">
              <w:rPr>
                <w:rStyle w:val="normaltextrun"/>
                <w:rFonts w:ascii="Arial" w:hAnsi="Arial" w:cs="Arial"/>
                <w:color w:val="000000"/>
              </w:rPr>
              <w:t>;</w:t>
            </w:r>
            <w:r w:rsidR="00E50576" w:rsidRPr="00EF3513">
              <w:rPr>
                <w:rStyle w:val="normaltextrun"/>
                <w:rFonts w:ascii="Arial" w:hAnsi="Arial" w:cs="Arial"/>
                <w:color w:val="000000"/>
              </w:rPr>
              <w:t xml:space="preserve"> </w:t>
            </w:r>
            <w:r w:rsidR="00E50576" w:rsidRPr="00755E90">
              <w:rPr>
                <w:rStyle w:val="normaltextrun"/>
                <w:rFonts w:ascii="Arial" w:hAnsi="Arial" w:cs="Arial"/>
                <w:color w:val="000000"/>
              </w:rPr>
              <w:t>a</w:t>
            </w:r>
            <w:r w:rsidR="00755E90" w:rsidRPr="00755E90">
              <w:rPr>
                <w:rStyle w:val="normaltextrun"/>
                <w:rFonts w:ascii="Arial" w:hAnsi="Arial" w:cs="Arial"/>
                <w:color w:val="000000"/>
              </w:rPr>
              <w:t>gus grunn fhiosan naidheachd</w:t>
            </w:r>
            <w:r w:rsidR="00E50576" w:rsidRPr="00755E90">
              <w:rPr>
                <w:rStyle w:val="normaltextrun"/>
                <w:rFonts w:ascii="Arial" w:hAnsi="Arial" w:cs="Arial"/>
                <w:color w:val="000000"/>
              </w:rPr>
              <w:t xml:space="preserve"> </w:t>
            </w:r>
            <w:r w:rsidR="00755E90" w:rsidRPr="00755E90">
              <w:rPr>
                <w:rStyle w:val="normaltextrun"/>
                <w:rFonts w:ascii="Arial" w:hAnsi="Arial" w:cs="Arial"/>
                <w:color w:val="000000"/>
              </w:rPr>
              <w:t xml:space="preserve">airson </w:t>
            </w:r>
            <w:r w:rsidR="00EF3513" w:rsidRPr="00755E90">
              <w:rPr>
                <w:rStyle w:val="normaltextrun"/>
                <w:rFonts w:ascii="Arial" w:hAnsi="Arial" w:cs="Arial"/>
                <w:color w:val="000000"/>
              </w:rPr>
              <w:t>P</w:t>
            </w:r>
            <w:r w:rsidR="00755E90" w:rsidRPr="00755E90">
              <w:rPr>
                <w:rStyle w:val="normaltextrun"/>
                <w:rFonts w:ascii="Arial" w:hAnsi="Arial" w:cs="Arial"/>
                <w:color w:val="000000"/>
              </w:rPr>
              <w:t xml:space="preserve">lana </w:t>
            </w:r>
            <w:r w:rsidR="00EF3513" w:rsidRPr="00755E90">
              <w:rPr>
                <w:rStyle w:val="normaltextrun"/>
                <w:rFonts w:ascii="Arial" w:hAnsi="Arial" w:cs="Arial"/>
                <w:color w:val="000000"/>
              </w:rPr>
              <w:t>G</w:t>
            </w:r>
            <w:r w:rsidR="00755E90" w:rsidRPr="00755E90">
              <w:rPr>
                <w:rStyle w:val="normaltextrun"/>
                <w:rFonts w:ascii="Arial" w:hAnsi="Arial" w:cs="Arial"/>
                <w:color w:val="000000"/>
              </w:rPr>
              <w:t>àidhlig</w:t>
            </w:r>
            <w:r w:rsidR="00EF3513" w:rsidRPr="00755E90">
              <w:rPr>
                <w:rStyle w:val="normaltextrun"/>
                <w:rFonts w:ascii="Arial" w:hAnsi="Arial" w:cs="Arial"/>
                <w:color w:val="000000"/>
              </w:rPr>
              <w:t xml:space="preserve"> Chomhairle na Gàidhealtachd</w:t>
            </w:r>
            <w:r w:rsidR="00E50576" w:rsidRPr="00755E90">
              <w:rPr>
                <w:rStyle w:val="normaltextrun"/>
                <w:rFonts w:ascii="Arial" w:hAnsi="Arial" w:cs="Arial"/>
                <w:color w:val="000000"/>
              </w:rPr>
              <w:t xml:space="preserve"> 2023–28.</w:t>
            </w:r>
            <w:r w:rsidR="00E50576" w:rsidRPr="00EF3513">
              <w:rPr>
                <w:rStyle w:val="normaltextrun"/>
                <w:rFonts w:ascii="Arial" w:hAnsi="Arial" w:cs="Arial"/>
                <w:color w:val="000000"/>
              </w:rPr>
              <w:t xml:space="preserve">   </w:t>
            </w:r>
          </w:p>
          <w:p w14:paraId="2532CA69" w14:textId="77777777" w:rsidR="00EF43E7" w:rsidRDefault="00EF43E7" w:rsidP="008F398F">
            <w:pPr>
              <w:pStyle w:val="paragraph"/>
              <w:spacing w:before="0" w:beforeAutospacing="0" w:after="0" w:afterAutospacing="0"/>
              <w:textAlignment w:val="baseline"/>
              <w:rPr>
                <w:rStyle w:val="normaltextrun"/>
                <w:rFonts w:ascii="Arial" w:hAnsi="Arial" w:cs="Arial"/>
                <w:color w:val="000000"/>
                <w:highlight w:val="yellow"/>
              </w:rPr>
            </w:pPr>
          </w:p>
          <w:p w14:paraId="46B47359" w14:textId="36AB2AE3" w:rsidR="00EF43E7" w:rsidRDefault="00EF3513" w:rsidP="008F398F">
            <w:pPr>
              <w:pStyle w:val="paragraph"/>
              <w:spacing w:before="0" w:beforeAutospacing="0" w:after="0" w:afterAutospacing="0"/>
              <w:textAlignment w:val="baseline"/>
              <w:rPr>
                <w:rStyle w:val="eop"/>
                <w:rFonts w:ascii="Arial" w:hAnsi="Arial" w:cs="Arial"/>
                <w:color w:val="000000"/>
                <w:highlight w:val="yellow"/>
              </w:rPr>
            </w:pPr>
            <w:r w:rsidRPr="00EF3513">
              <w:rPr>
                <w:rStyle w:val="normaltextrun"/>
                <w:rFonts w:ascii="Arial" w:hAnsi="Arial" w:cs="Arial"/>
                <w:color w:val="000000"/>
              </w:rPr>
              <w:t xml:space="preserve">Chaidh </w:t>
            </w:r>
            <w:r w:rsidR="00B32CC5" w:rsidRPr="00EF3513">
              <w:rPr>
                <w:rStyle w:val="normaltextrun"/>
                <w:rFonts w:ascii="Arial" w:hAnsi="Arial" w:cs="Arial"/>
                <w:color w:val="000000"/>
              </w:rPr>
              <w:t>55 post</w:t>
            </w:r>
            <w:r w:rsidRPr="00EF3513">
              <w:rPr>
                <w:rStyle w:val="normaltextrun"/>
                <w:rFonts w:ascii="Arial" w:hAnsi="Arial" w:cs="Arial"/>
                <w:color w:val="000000"/>
              </w:rPr>
              <w:t xml:space="preserve"> a’ buntainn ri gnothaichean Gàidhlig a chur suas air meadhanan sòisealta na Comhairle.</w:t>
            </w:r>
            <w:r w:rsidR="00B32CC5" w:rsidRPr="00EF3513">
              <w:rPr>
                <w:rStyle w:val="normaltextrun"/>
                <w:rFonts w:ascii="Arial" w:hAnsi="Arial" w:cs="Arial"/>
                <w:color w:val="000000"/>
              </w:rPr>
              <w:t xml:space="preserve"> </w:t>
            </w:r>
            <w:r w:rsidR="00340AD6">
              <w:rPr>
                <w:rStyle w:val="normaltextrun"/>
                <w:rFonts w:ascii="Arial" w:hAnsi="Arial" w:cs="Arial"/>
                <w:color w:val="000000"/>
              </w:rPr>
              <w:t xml:space="preserve">Nam measg bha sean-fhaclan is ainmean-àite beothaichte </w:t>
            </w:r>
            <w:r w:rsidR="00340AD6">
              <w:rPr>
                <w:rStyle w:val="normaltextrun"/>
                <w:rFonts w:ascii="Arial" w:hAnsi="Arial" w:cs="Arial"/>
                <w:color w:val="000000"/>
              </w:rPr>
              <w:lastRenderedPageBreak/>
              <w:t xml:space="preserve">airson </w:t>
            </w:r>
            <w:r w:rsidR="00B32CC5" w:rsidRPr="00EF43E7">
              <w:rPr>
                <w:rStyle w:val="eop"/>
                <w:rFonts w:ascii="Arial" w:hAnsi="Arial" w:cs="Arial"/>
                <w:color w:val="000000"/>
              </w:rPr>
              <w:t>Seachdain na Gàidhlig</w:t>
            </w:r>
            <w:r w:rsidR="00340AD6">
              <w:rPr>
                <w:rStyle w:val="eop"/>
                <w:rFonts w:ascii="Arial" w:hAnsi="Arial" w:cs="Arial"/>
                <w:color w:val="000000"/>
              </w:rPr>
              <w:t xml:space="preserve"> agus </w:t>
            </w:r>
            <w:r w:rsidR="00B32CC5" w:rsidRPr="00EF43E7">
              <w:rPr>
                <w:rStyle w:val="eop"/>
                <w:rFonts w:ascii="Arial" w:hAnsi="Arial" w:cs="Arial"/>
                <w:color w:val="000000"/>
              </w:rPr>
              <w:t>Mìos nan Gàidheal</w:t>
            </w:r>
            <w:r w:rsidR="00340AD6">
              <w:rPr>
                <w:rStyle w:val="eop"/>
                <w:rFonts w:ascii="Arial" w:hAnsi="Arial" w:cs="Arial"/>
                <w:color w:val="000000"/>
              </w:rPr>
              <w:t xml:space="preserve"> ann an Alba Nuadh</w:t>
            </w:r>
            <w:r w:rsidR="00B32CC5" w:rsidRPr="00EF43E7">
              <w:rPr>
                <w:rStyle w:val="eop"/>
                <w:rFonts w:ascii="Arial" w:hAnsi="Arial" w:cs="Arial"/>
                <w:color w:val="000000"/>
              </w:rPr>
              <w:t xml:space="preserve">, </w:t>
            </w:r>
            <w:r w:rsidR="00340AD6">
              <w:rPr>
                <w:rStyle w:val="eop"/>
                <w:rFonts w:ascii="Arial" w:hAnsi="Arial" w:cs="Arial"/>
                <w:color w:val="000000"/>
              </w:rPr>
              <w:t xml:space="preserve">puist </w:t>
            </w:r>
            <w:r w:rsidR="00FA2188">
              <w:rPr>
                <w:rStyle w:val="eop"/>
                <w:rFonts w:ascii="Arial" w:hAnsi="Arial" w:cs="Arial"/>
                <w:color w:val="000000"/>
              </w:rPr>
              <w:t xml:space="preserve">mu </w:t>
            </w:r>
            <w:r w:rsidR="00B32CC5" w:rsidRPr="00EF43E7">
              <w:rPr>
                <w:rStyle w:val="eop"/>
                <w:rFonts w:ascii="Arial" w:hAnsi="Arial" w:cs="Arial"/>
                <w:color w:val="000000"/>
              </w:rPr>
              <w:t>B</w:t>
            </w:r>
            <w:r w:rsidR="00FA2188">
              <w:rPr>
                <w:rStyle w:val="eop"/>
                <w:rFonts w:ascii="Arial" w:hAnsi="Arial" w:cs="Arial"/>
                <w:color w:val="000000"/>
              </w:rPr>
              <w:t>h</w:t>
            </w:r>
            <w:r w:rsidR="00B32CC5" w:rsidRPr="00EF43E7">
              <w:rPr>
                <w:rStyle w:val="eop"/>
                <w:rFonts w:ascii="Arial" w:hAnsi="Arial" w:cs="Arial"/>
                <w:color w:val="000000"/>
              </w:rPr>
              <w:t xml:space="preserve">odach an </w:t>
            </w:r>
            <w:r w:rsidR="00B32CC5" w:rsidRPr="00340AD6">
              <w:rPr>
                <w:rStyle w:val="eop"/>
                <w:rFonts w:ascii="Arial" w:hAnsi="Arial" w:cs="Arial"/>
                <w:color w:val="000000"/>
              </w:rPr>
              <w:t>Stòir</w:t>
            </w:r>
            <w:r w:rsidR="00F020F3" w:rsidRPr="00340AD6">
              <w:rPr>
                <w:rStyle w:val="eop"/>
                <w:rFonts w:ascii="Arial" w:hAnsi="Arial" w:cs="Arial"/>
                <w:color w:val="000000"/>
              </w:rPr>
              <w:t>,</w:t>
            </w:r>
            <w:r w:rsidR="00340AD6" w:rsidRPr="00340AD6">
              <w:rPr>
                <w:rStyle w:val="eop"/>
                <w:rFonts w:ascii="Arial" w:hAnsi="Arial" w:cs="Arial"/>
                <w:color w:val="000000"/>
              </w:rPr>
              <w:t xml:space="preserve"> agus follaiseachd airson a’ Mhòid Nàiseanta Rìoghail.</w:t>
            </w:r>
            <w:r w:rsidR="00B32CC5" w:rsidRPr="00340AD6">
              <w:rPr>
                <w:rStyle w:val="eop"/>
                <w:rFonts w:ascii="Arial" w:hAnsi="Arial" w:cs="Arial"/>
                <w:color w:val="000000"/>
              </w:rPr>
              <w:t xml:space="preserve"> </w:t>
            </w:r>
            <w:r w:rsidR="00EF43E7" w:rsidRPr="00340AD6">
              <w:rPr>
                <w:rStyle w:val="eop"/>
                <w:rFonts w:ascii="Arial" w:hAnsi="Arial" w:cs="Arial"/>
                <w:color w:val="000000"/>
              </w:rPr>
              <w:t>Chaidh puist Ghàidhlig a’ buntainn</w:t>
            </w:r>
            <w:r w:rsidR="00EF43E7" w:rsidRPr="00EF43E7">
              <w:rPr>
                <w:rStyle w:val="eop"/>
                <w:rFonts w:ascii="Arial" w:hAnsi="Arial" w:cs="Arial"/>
                <w:color w:val="000000"/>
              </w:rPr>
              <w:t xml:space="preserve"> ri taghaidhean na Comhairle – cùis nach eilear a’ meas mar dlùth-cheangailte ris a’ Ghàidhlig – a chur a-mach airson a’ chiad uair, mar sin a’ cuideachadh gus a’ Ghàidhlig a dhèanamh àbhaisteach mar phàirt de bheatha làitheil.</w:t>
            </w:r>
          </w:p>
          <w:p w14:paraId="74B86DBA" w14:textId="77777777" w:rsidR="00135523" w:rsidRPr="00536696" w:rsidRDefault="00135523" w:rsidP="008F398F">
            <w:pPr>
              <w:pStyle w:val="paragraph"/>
              <w:spacing w:before="0" w:beforeAutospacing="0" w:after="0" w:afterAutospacing="0"/>
              <w:textAlignment w:val="baseline"/>
              <w:rPr>
                <w:b/>
                <w:bCs/>
              </w:rPr>
            </w:pPr>
          </w:p>
        </w:tc>
      </w:tr>
      <w:tr w:rsidR="00135523" w:rsidRPr="00536696" w14:paraId="291E9FBE" w14:textId="77777777" w:rsidTr="00735A47">
        <w:tc>
          <w:tcPr>
            <w:tcW w:w="709" w:type="dxa"/>
          </w:tcPr>
          <w:p w14:paraId="229EBD57" w14:textId="5B4F0662" w:rsidR="00135523" w:rsidRPr="00536696" w:rsidRDefault="00135523" w:rsidP="003B42BC">
            <w:pPr>
              <w:rPr>
                <w:rFonts w:eastAsia="Times New Roman"/>
                <w:lang w:eastAsia="en-GB"/>
              </w:rPr>
            </w:pPr>
            <w:r w:rsidRPr="00536696">
              <w:rPr>
                <w:rFonts w:eastAsia="Times New Roman"/>
                <w:lang w:eastAsia="en-GB"/>
              </w:rPr>
              <w:lastRenderedPageBreak/>
              <w:t>4.</w:t>
            </w:r>
            <w:r w:rsidR="00536696" w:rsidRPr="00536696">
              <w:rPr>
                <w:rFonts w:eastAsia="Times New Roman"/>
                <w:lang w:eastAsia="en-GB"/>
              </w:rPr>
              <w:t>6</w:t>
            </w:r>
          </w:p>
        </w:tc>
        <w:tc>
          <w:tcPr>
            <w:tcW w:w="9498" w:type="dxa"/>
          </w:tcPr>
          <w:p w14:paraId="7A5CCA53" w14:textId="643A1ADB" w:rsidR="00880FD3" w:rsidRPr="00880FD3" w:rsidRDefault="00880FD3" w:rsidP="00880FD3">
            <w:pPr>
              <w:rPr>
                <w:b/>
                <w:bCs/>
              </w:rPr>
            </w:pPr>
            <w:r w:rsidRPr="00880FD3">
              <w:rPr>
                <w:b/>
                <w:bCs/>
              </w:rPr>
              <w:t xml:space="preserve">Sanasan </w:t>
            </w:r>
            <w:r>
              <w:rPr>
                <w:b/>
                <w:bCs/>
              </w:rPr>
              <w:t>Obrach</w:t>
            </w:r>
          </w:p>
          <w:p w14:paraId="7C956F4F" w14:textId="77777777" w:rsidR="00FB17B6" w:rsidRDefault="00FB17B6" w:rsidP="00B32CC5">
            <w:pPr>
              <w:rPr>
                <w:highlight w:val="yellow"/>
              </w:rPr>
            </w:pPr>
          </w:p>
          <w:p w14:paraId="646DC23E" w14:textId="6E63ADF3" w:rsidR="00FB17B6" w:rsidRPr="00316107" w:rsidRDefault="00FB17B6" w:rsidP="00FB17B6">
            <w:pPr>
              <w:rPr>
                <w:color w:val="000000" w:themeColor="text1"/>
              </w:rPr>
            </w:pPr>
            <w:r w:rsidRPr="00316107">
              <w:rPr>
                <w:color w:val="000000" w:themeColor="text1"/>
              </w:rPr>
              <w:t xml:space="preserve">Chaidh </w:t>
            </w:r>
            <w:r w:rsidR="00E26842">
              <w:rPr>
                <w:color w:val="000000" w:themeColor="text1"/>
              </w:rPr>
              <w:t xml:space="preserve">37 </w:t>
            </w:r>
            <w:r w:rsidRPr="00316107">
              <w:rPr>
                <w:color w:val="000000" w:themeColor="text1"/>
              </w:rPr>
              <w:t>sanas</w:t>
            </w:r>
            <w:r>
              <w:rPr>
                <w:color w:val="000000" w:themeColor="text1"/>
              </w:rPr>
              <w:t xml:space="preserve"> obrach Gàidhlig </w:t>
            </w:r>
            <w:r w:rsidR="00E26842">
              <w:rPr>
                <w:color w:val="000000" w:themeColor="text1"/>
              </w:rPr>
              <w:t xml:space="preserve">eadar-theangachadh airson am foillseachadh </w:t>
            </w:r>
            <w:r>
              <w:rPr>
                <w:color w:val="000000" w:themeColor="text1"/>
              </w:rPr>
              <w:t>– a’ gabhail a-steach tuairisgeulan obrach agus sònrachaidhean neach-obrach – do  d</w:t>
            </w:r>
            <w:r w:rsidR="00E26842">
              <w:rPr>
                <w:color w:val="000000" w:themeColor="text1"/>
              </w:rPr>
              <w:t>h</w:t>
            </w:r>
            <w:r>
              <w:rPr>
                <w:color w:val="000000" w:themeColor="text1"/>
              </w:rPr>
              <w:t>reuchd</w:t>
            </w:r>
            <w:r w:rsidR="00E26842">
              <w:rPr>
                <w:color w:val="000000" w:themeColor="text1"/>
              </w:rPr>
              <w:t>an</w:t>
            </w:r>
            <w:r>
              <w:rPr>
                <w:color w:val="000000" w:themeColor="text1"/>
              </w:rPr>
              <w:t xml:space="preserve"> fa leth far an robh </w:t>
            </w:r>
            <w:r w:rsidRPr="00316107">
              <w:rPr>
                <w:color w:val="000000" w:themeColor="text1"/>
              </w:rPr>
              <w:t>Gàidhlig riatanach no so-iarrtach</w:t>
            </w:r>
            <w:r>
              <w:rPr>
                <w:color w:val="000000" w:themeColor="text1"/>
              </w:rPr>
              <w:t>.</w:t>
            </w:r>
          </w:p>
          <w:p w14:paraId="168E481F" w14:textId="77777777" w:rsidR="00FB17B6" w:rsidRDefault="00FB17B6" w:rsidP="00B32CC5">
            <w:pPr>
              <w:rPr>
                <w:highlight w:val="yellow"/>
              </w:rPr>
            </w:pPr>
          </w:p>
          <w:p w14:paraId="3DBCA76F" w14:textId="508C28C2" w:rsidR="00B32CC5" w:rsidRPr="00E26842" w:rsidRDefault="00E26842" w:rsidP="00B32CC5">
            <w:pPr>
              <w:rPr>
                <w:rStyle w:val="normaltextrun"/>
              </w:rPr>
            </w:pPr>
            <w:r w:rsidRPr="00E26842">
              <w:t xml:space="preserve">Ged a bha a’ mhòr-chuid airson dreuchdan teagaisg agus tràth-ionnsachaidh is cùraim-chloinne ann an grunn sgìrean, chaidh sanasan obrach a chur a-mach cuideachd airson Oifigear Poileasaidh Gàidhlig, Neach-cuideachaidh Rianachd Gàidhlig, Oifigear Conaltraidh is Com-pàirteachais Gàidhlig, Ceumnaiche Inntearnach, agus rianaire airson </w:t>
            </w:r>
            <w:r w:rsidR="00B32CC5" w:rsidRPr="00E26842">
              <w:rPr>
                <w:rStyle w:val="normaltextrun"/>
                <w:color w:val="000000"/>
              </w:rPr>
              <w:t>Cròileagan Grianach</w:t>
            </w:r>
            <w:r w:rsidR="00F020F3" w:rsidRPr="00E26842">
              <w:rPr>
                <w:rStyle w:val="normaltextrun"/>
                <w:color w:val="000000"/>
              </w:rPr>
              <w:t>.</w:t>
            </w:r>
          </w:p>
          <w:p w14:paraId="3ED2694E" w14:textId="77777777" w:rsidR="00135523" w:rsidRPr="00536696" w:rsidRDefault="00135523" w:rsidP="00135523">
            <w:pPr>
              <w:rPr>
                <w:b/>
                <w:bCs/>
              </w:rPr>
            </w:pPr>
          </w:p>
        </w:tc>
      </w:tr>
      <w:tr w:rsidR="00135523" w:rsidRPr="00536696" w14:paraId="2C3D9EA8" w14:textId="77777777" w:rsidTr="00735A47">
        <w:tc>
          <w:tcPr>
            <w:tcW w:w="709" w:type="dxa"/>
          </w:tcPr>
          <w:p w14:paraId="305E19A7" w14:textId="0C5BA252" w:rsidR="00135523" w:rsidRPr="00536696" w:rsidRDefault="00C43CE2" w:rsidP="003B42BC">
            <w:pPr>
              <w:rPr>
                <w:rFonts w:eastAsia="Times New Roman"/>
                <w:lang w:eastAsia="en-GB"/>
              </w:rPr>
            </w:pPr>
            <w:r w:rsidRPr="00536696">
              <w:rPr>
                <w:rFonts w:eastAsia="Times New Roman"/>
                <w:lang w:eastAsia="en-GB"/>
              </w:rPr>
              <w:t>4.</w:t>
            </w:r>
            <w:r w:rsidR="00536696" w:rsidRPr="00536696">
              <w:rPr>
                <w:rFonts w:eastAsia="Times New Roman"/>
                <w:lang w:eastAsia="en-GB"/>
              </w:rPr>
              <w:t>7</w:t>
            </w:r>
          </w:p>
        </w:tc>
        <w:tc>
          <w:tcPr>
            <w:tcW w:w="9498" w:type="dxa"/>
          </w:tcPr>
          <w:p w14:paraId="3EE5BABB" w14:textId="521FFA7A" w:rsidR="00880FD3" w:rsidRPr="00880FD3" w:rsidRDefault="00880FD3" w:rsidP="00880FD3">
            <w:pPr>
              <w:rPr>
                <w:b/>
                <w:bCs/>
              </w:rPr>
            </w:pPr>
            <w:r w:rsidRPr="00880FD3">
              <w:rPr>
                <w:b/>
                <w:bCs/>
              </w:rPr>
              <w:t>Soidhnichean Sràide agus Soidhnichean Stiùiridh airson Rathaidean</w:t>
            </w:r>
          </w:p>
          <w:p w14:paraId="35F57AB2" w14:textId="77777777" w:rsidR="00135523" w:rsidRPr="00536696" w:rsidRDefault="00135523" w:rsidP="00135523"/>
          <w:p w14:paraId="5F8963EE" w14:textId="3E96410F" w:rsidR="00C11605" w:rsidRDefault="00C11605" w:rsidP="00C11605">
            <w:r>
              <w:t xml:space="preserve">Tha a’ Chomhairle a’ cumail oirre ag obair còmhla ri AÀA mar bhuidheann chom-pàirteachais nàiseanta nan ainmean-àite Gàidhlig, agus a’ cumail co-chomhairle leotha, a rèir a’ phoileasaidh, airson dèanamh cinnteach gu bheil na h-ainmean-àite cearta air an cleachdadh air soidhnichean is ann an </w:t>
            </w:r>
            <w:r w:rsidR="00045368">
              <w:t>co-theacsaichean eile.</w:t>
            </w:r>
          </w:p>
          <w:p w14:paraId="142FCD4D" w14:textId="77777777" w:rsidR="00C11605" w:rsidRDefault="00C11605" w:rsidP="00135523">
            <w:pPr>
              <w:rPr>
                <w:highlight w:val="yellow"/>
              </w:rPr>
            </w:pPr>
          </w:p>
          <w:p w14:paraId="76902EA0" w14:textId="60A0DC80" w:rsidR="00135523" w:rsidRDefault="00045368" w:rsidP="00135523">
            <w:r>
              <w:t xml:space="preserve">Chaidh dèiligeadh ri 114 iarrtas airson soidhnichean rathaid is sràide fa leth, airson leasachaidhean ùra agus cuideachd airson soidhnichean ùra no feadhainn a bha a’ dol an àite seann fheadhainn, airson sràidean is àiteachan air feadh sgìre Chomhairle na Gàidhealtachd. </w:t>
            </w:r>
          </w:p>
          <w:p w14:paraId="16380739" w14:textId="7E79DEAF" w:rsidR="00045368" w:rsidRDefault="00045368" w:rsidP="00135523"/>
          <w:p w14:paraId="23592916" w14:textId="77777777" w:rsidR="00ED5F11" w:rsidRDefault="00045368" w:rsidP="00AF151F">
            <w:pPr>
              <w:rPr>
                <w:rStyle w:val="normaltextrun"/>
                <w:color w:val="000000"/>
              </w:rPr>
            </w:pPr>
            <w:r>
              <w:t>Chaid</w:t>
            </w:r>
            <w:r w:rsidRPr="00045368">
              <w:t>h soidhnichean a thoirt seachad airson</w:t>
            </w:r>
            <w:r w:rsidR="00AF151F">
              <w:t xml:space="preserve"> nan àiteachan a leanas</w:t>
            </w:r>
            <w:r>
              <w:t>:</w:t>
            </w:r>
            <w:r w:rsidRPr="00045368">
              <w:t xml:space="preserve"> </w:t>
            </w:r>
            <w:r w:rsidR="00B32CC5" w:rsidRPr="00045368">
              <w:rPr>
                <w:rStyle w:val="normaltextrun"/>
                <w:color w:val="000000"/>
              </w:rPr>
              <w:t>Ach</w:t>
            </w:r>
            <w:r w:rsidRPr="00045368">
              <w:rPr>
                <w:rStyle w:val="normaltextrun"/>
                <w:color w:val="000000"/>
              </w:rPr>
              <w:t>adh an Todhair</w:t>
            </w:r>
            <w:r w:rsidR="00B32CC5" w:rsidRPr="00045368">
              <w:rPr>
                <w:rStyle w:val="normaltextrun"/>
                <w:color w:val="000000"/>
              </w:rPr>
              <w:t xml:space="preserve">, </w:t>
            </w:r>
            <w:r w:rsidR="00AF151F">
              <w:rPr>
                <w:rStyle w:val="normaltextrun"/>
                <w:color w:val="000000"/>
              </w:rPr>
              <w:t>Àird Ghobhar,</w:t>
            </w:r>
            <w:r w:rsidR="00AF151F" w:rsidRPr="00045368">
              <w:rPr>
                <w:rStyle w:val="normaltextrun"/>
                <w:color w:val="000000"/>
              </w:rPr>
              <w:t xml:space="preserve"> </w:t>
            </w:r>
            <w:r w:rsidRPr="00045368">
              <w:rPr>
                <w:rStyle w:val="normaltextrun"/>
                <w:color w:val="000000"/>
              </w:rPr>
              <w:t>Àird nan Saor</w:t>
            </w:r>
            <w:r w:rsidR="00B32CC5" w:rsidRPr="00045368">
              <w:rPr>
                <w:rStyle w:val="normaltextrun"/>
                <w:color w:val="000000"/>
              </w:rPr>
              <w:t xml:space="preserve">, </w:t>
            </w:r>
            <w:r w:rsidR="00AF151F" w:rsidRPr="00045368">
              <w:rPr>
                <w:rStyle w:val="normaltextrun"/>
                <w:color w:val="000000"/>
              </w:rPr>
              <w:t xml:space="preserve">Alanais, </w:t>
            </w:r>
            <w:r>
              <w:rPr>
                <w:rStyle w:val="normaltextrun"/>
                <w:color w:val="000000"/>
              </w:rPr>
              <w:t xml:space="preserve">An Aghaidh Mhòr, </w:t>
            </w:r>
            <w:r w:rsidR="00AF151F" w:rsidRPr="00AF151F">
              <w:rPr>
                <w:rStyle w:val="normaltextrun"/>
                <w:color w:val="000000"/>
              </w:rPr>
              <w:t>An Càrn Gorm</w:t>
            </w:r>
            <w:r w:rsidR="00AF151F">
              <w:rPr>
                <w:rStyle w:val="normaltextrun"/>
                <w:color w:val="000000"/>
              </w:rPr>
              <w:t>,</w:t>
            </w:r>
            <w:r w:rsidR="00AF151F" w:rsidRPr="00045368">
              <w:rPr>
                <w:rStyle w:val="normaltextrun"/>
                <w:color w:val="000000"/>
              </w:rPr>
              <w:t xml:space="preserve"> An </w:t>
            </w:r>
          </w:p>
          <w:p w14:paraId="78FA677D" w14:textId="36883B56" w:rsidR="00AF151F" w:rsidRDefault="00AF151F" w:rsidP="00AF151F">
            <w:pPr>
              <w:rPr>
                <w:rStyle w:val="normaltextrun"/>
                <w:color w:val="000000"/>
              </w:rPr>
            </w:pPr>
            <w:r w:rsidRPr="00045368">
              <w:rPr>
                <w:rStyle w:val="normaltextrun"/>
                <w:color w:val="000000"/>
              </w:rPr>
              <w:t>t-Eilean Sgitheanach</w:t>
            </w:r>
            <w:r>
              <w:rPr>
                <w:rStyle w:val="normaltextrun"/>
                <w:color w:val="000000"/>
              </w:rPr>
              <w:t>,</w:t>
            </w:r>
            <w:r w:rsidRPr="00AF151F">
              <w:rPr>
                <w:rStyle w:val="normaltextrun"/>
                <w:color w:val="000000"/>
              </w:rPr>
              <w:t xml:space="preserve"> Baile Eòghainn</w:t>
            </w:r>
            <w:r>
              <w:rPr>
                <w:rStyle w:val="normaltextrun"/>
                <w:color w:val="000000"/>
              </w:rPr>
              <w:t>,</w:t>
            </w:r>
            <w:r w:rsidRPr="00AF151F">
              <w:rPr>
                <w:rStyle w:val="normaltextrun"/>
                <w:color w:val="000000"/>
              </w:rPr>
              <w:t xml:space="preserve"> Baile na Cille</w:t>
            </w:r>
            <w:r>
              <w:rPr>
                <w:rStyle w:val="normaltextrun"/>
                <w:color w:val="000000"/>
              </w:rPr>
              <w:t>,</w:t>
            </w:r>
            <w:r w:rsidRPr="00AF151F">
              <w:rPr>
                <w:rStyle w:val="normaltextrun"/>
                <w:color w:val="000000"/>
              </w:rPr>
              <w:t xml:space="preserve"> Blàr Chùil Lodair, Bun Leothaid, Cladh a’ Mhuilinn</w:t>
            </w:r>
            <w:r>
              <w:rPr>
                <w:rStyle w:val="normaltextrun"/>
                <w:color w:val="000000"/>
              </w:rPr>
              <w:t>,</w:t>
            </w:r>
            <w:r w:rsidRPr="00AF151F">
              <w:rPr>
                <w:rStyle w:val="normaltextrun"/>
                <w:color w:val="000000"/>
              </w:rPr>
              <w:t xml:space="preserve"> Crothaidh</w:t>
            </w:r>
            <w:r>
              <w:rPr>
                <w:rStyle w:val="normaltextrun"/>
                <w:color w:val="000000"/>
              </w:rPr>
              <w:t>,</w:t>
            </w:r>
            <w:r w:rsidRPr="00045368">
              <w:rPr>
                <w:rStyle w:val="normaltextrun"/>
                <w:color w:val="000000"/>
              </w:rPr>
              <w:t xml:space="preserve"> Drochaid Aonachain</w:t>
            </w:r>
            <w:r>
              <w:rPr>
                <w:rStyle w:val="normaltextrun"/>
                <w:color w:val="000000"/>
              </w:rPr>
              <w:t xml:space="preserve">, </w:t>
            </w:r>
            <w:r w:rsidRPr="00AF151F">
              <w:rPr>
                <w:rStyle w:val="normaltextrun"/>
                <w:color w:val="000000"/>
              </w:rPr>
              <w:t>Drochaid Fheisidh</w:t>
            </w:r>
            <w:r>
              <w:rPr>
                <w:rStyle w:val="normaltextrun"/>
                <w:color w:val="000000"/>
              </w:rPr>
              <w:t>,</w:t>
            </w:r>
            <w:r w:rsidRPr="00AF151F">
              <w:rPr>
                <w:rStyle w:val="normaltextrun"/>
                <w:color w:val="000000"/>
              </w:rPr>
              <w:t xml:space="preserve"> Drochaid na Coileum</w:t>
            </w:r>
            <w:r>
              <w:rPr>
                <w:rStyle w:val="normaltextrun"/>
                <w:color w:val="000000"/>
              </w:rPr>
              <w:t>,</w:t>
            </w:r>
            <w:r w:rsidRPr="00045368">
              <w:rPr>
                <w:rStyle w:val="normaltextrun"/>
                <w:color w:val="000000"/>
              </w:rPr>
              <w:t xml:space="preserve"> Drochaid Seile</w:t>
            </w:r>
            <w:r>
              <w:rPr>
                <w:rStyle w:val="normaltextrun"/>
                <w:color w:val="000000"/>
              </w:rPr>
              <w:t>,</w:t>
            </w:r>
            <w:r w:rsidRPr="00AF151F">
              <w:rPr>
                <w:rStyle w:val="normaltextrun"/>
                <w:color w:val="000000"/>
              </w:rPr>
              <w:t xml:space="preserve"> Gearastan Dheòrsa</w:t>
            </w:r>
            <w:r>
              <w:rPr>
                <w:rStyle w:val="normaltextrun"/>
                <w:color w:val="000000"/>
              </w:rPr>
              <w:t>,</w:t>
            </w:r>
            <w:r w:rsidRPr="00AF151F">
              <w:rPr>
                <w:rStyle w:val="normaltextrun"/>
                <w:color w:val="000000"/>
              </w:rPr>
              <w:t xml:space="preserve"> Geàrr-Lòchaidh,</w:t>
            </w:r>
            <w:r w:rsidRPr="00AF151F">
              <w:rPr>
                <w:rStyle w:val="eop"/>
                <w:color w:val="000000"/>
              </w:rPr>
              <w:t xml:space="preserve"> Inbhir Nis</w:t>
            </w:r>
            <w:r>
              <w:rPr>
                <w:rStyle w:val="eop"/>
                <w:color w:val="000000"/>
              </w:rPr>
              <w:t>,</w:t>
            </w:r>
            <w:r w:rsidRPr="00045368">
              <w:rPr>
                <w:rStyle w:val="normaltextrun"/>
                <w:color w:val="000000"/>
              </w:rPr>
              <w:t xml:space="preserve"> Loch Abar</w:t>
            </w:r>
            <w:r>
              <w:rPr>
                <w:rStyle w:val="normaltextrun"/>
                <w:color w:val="000000"/>
              </w:rPr>
              <w:t>,</w:t>
            </w:r>
            <w:r w:rsidRPr="00045368">
              <w:rPr>
                <w:rStyle w:val="normaltextrun"/>
                <w:color w:val="000000"/>
              </w:rPr>
              <w:t xml:space="preserve"> Loch Airceig</w:t>
            </w:r>
            <w:r>
              <w:rPr>
                <w:rStyle w:val="normaltextrun"/>
                <w:color w:val="000000"/>
              </w:rPr>
              <w:t>,</w:t>
            </w:r>
            <w:r w:rsidRPr="00045368">
              <w:rPr>
                <w:rStyle w:val="normaltextrun"/>
                <w:color w:val="000000"/>
              </w:rPr>
              <w:t xml:space="preserve"> Loch Àlainn</w:t>
            </w:r>
            <w:r>
              <w:rPr>
                <w:rStyle w:val="normaltextrun"/>
                <w:color w:val="000000"/>
              </w:rPr>
              <w:t>,</w:t>
            </w:r>
            <w:r w:rsidRPr="00045368">
              <w:rPr>
                <w:rStyle w:val="normaltextrun"/>
                <w:color w:val="000000"/>
              </w:rPr>
              <w:t xml:space="preserve"> </w:t>
            </w:r>
            <w:r>
              <w:rPr>
                <w:rStyle w:val="normaltextrun"/>
                <w:color w:val="000000"/>
              </w:rPr>
              <w:t>Na Druiminn</w:t>
            </w:r>
            <w:r w:rsidRPr="00AF151F">
              <w:rPr>
                <w:rStyle w:val="normaltextrun"/>
                <w:color w:val="000000"/>
              </w:rPr>
              <w:t>ean</w:t>
            </w:r>
            <w:r>
              <w:rPr>
                <w:rStyle w:val="normaltextrun"/>
                <w:color w:val="000000"/>
              </w:rPr>
              <w:t>,</w:t>
            </w:r>
            <w:r w:rsidRPr="00045368">
              <w:rPr>
                <w:rStyle w:val="normaltextrun"/>
                <w:color w:val="000000"/>
              </w:rPr>
              <w:t xml:space="preserve"> Obar Neithich</w:t>
            </w:r>
            <w:r>
              <w:rPr>
                <w:rStyle w:val="normaltextrun"/>
                <w:color w:val="000000"/>
              </w:rPr>
              <w:t xml:space="preserve"> agus </w:t>
            </w:r>
            <w:r w:rsidRPr="00045368">
              <w:rPr>
                <w:rStyle w:val="normaltextrun"/>
                <w:color w:val="000000"/>
              </w:rPr>
              <w:t>Sgàineapor</w:t>
            </w:r>
            <w:r>
              <w:rPr>
                <w:rStyle w:val="normaltextrun"/>
                <w:color w:val="000000"/>
              </w:rPr>
              <w:t xml:space="preserve">t. Bha seo cuideachd a’ gabhail a-steach sreath shoidhnichean airson lìonra nam prìomh cheuman agus airson Pròiseact Abhainn Nis. </w:t>
            </w:r>
          </w:p>
          <w:p w14:paraId="250AD943" w14:textId="77777777" w:rsidR="00135523" w:rsidRPr="00536696" w:rsidRDefault="00135523" w:rsidP="00AF151F">
            <w:pPr>
              <w:rPr>
                <w:b/>
                <w:bCs/>
              </w:rPr>
            </w:pPr>
          </w:p>
        </w:tc>
      </w:tr>
      <w:tr w:rsidR="00C43CE2" w:rsidRPr="00536696" w14:paraId="2E5CB763" w14:textId="77777777" w:rsidTr="00735A47">
        <w:tc>
          <w:tcPr>
            <w:tcW w:w="709" w:type="dxa"/>
          </w:tcPr>
          <w:p w14:paraId="5C219DE1" w14:textId="63F43575" w:rsidR="00C43CE2" w:rsidRPr="00536696" w:rsidRDefault="00C43CE2" w:rsidP="003B42BC">
            <w:pPr>
              <w:rPr>
                <w:rFonts w:eastAsia="Times New Roman"/>
                <w:lang w:eastAsia="en-GB"/>
              </w:rPr>
            </w:pPr>
            <w:r w:rsidRPr="00536696">
              <w:rPr>
                <w:rFonts w:eastAsia="Times New Roman"/>
                <w:lang w:eastAsia="en-GB"/>
              </w:rPr>
              <w:t>4.</w:t>
            </w:r>
            <w:r w:rsidR="00536696" w:rsidRPr="00536696">
              <w:rPr>
                <w:rFonts w:eastAsia="Times New Roman"/>
                <w:lang w:eastAsia="en-GB"/>
              </w:rPr>
              <w:t>8</w:t>
            </w:r>
          </w:p>
        </w:tc>
        <w:tc>
          <w:tcPr>
            <w:tcW w:w="9498" w:type="dxa"/>
          </w:tcPr>
          <w:p w14:paraId="33999351" w14:textId="58DC1815" w:rsidR="00137438" w:rsidRPr="00137438" w:rsidRDefault="00137438" w:rsidP="00137438">
            <w:pPr>
              <w:rPr>
                <w:b/>
                <w:bCs/>
              </w:rPr>
            </w:pPr>
            <w:r w:rsidRPr="00137438">
              <w:rPr>
                <w:b/>
                <w:bCs/>
              </w:rPr>
              <w:t>Soidhnichean Togalaich</w:t>
            </w:r>
          </w:p>
          <w:p w14:paraId="72B37729" w14:textId="77777777" w:rsidR="00C43CE2" w:rsidRPr="00536696" w:rsidRDefault="00C43CE2" w:rsidP="00C43CE2"/>
          <w:p w14:paraId="71C170B5" w14:textId="62D157BC" w:rsidR="003E4762" w:rsidRPr="003E4762" w:rsidRDefault="003E4762" w:rsidP="003E4762">
            <w:r>
              <w:t xml:space="preserve">Chaidh dèiligeadh ri 165 soidhne fa leth airson togalaichean is talamh a tha leis a’ Chomhairle. A bharrachd air grunn shoidhnichean airson dhorsan taobh a-staigh oifisean </w:t>
            </w:r>
            <w:r w:rsidRPr="003D376A">
              <w:t xml:space="preserve">Comhairle, chaidh soidhnichean a thoirt seachad airson </w:t>
            </w:r>
            <w:r w:rsidR="00E06280" w:rsidRPr="003D376A">
              <w:t xml:space="preserve">Bun-Sgoil </w:t>
            </w:r>
            <w:r w:rsidR="003D376A" w:rsidRPr="003D376A">
              <w:t>Àird Ghobhar</w:t>
            </w:r>
            <w:r w:rsidRPr="003D376A">
              <w:t xml:space="preserve">, </w:t>
            </w:r>
            <w:r w:rsidR="003D376A">
              <w:t xml:space="preserve">Tràth-ionnsachadh is Cùram-chloinne Bhaile a’ Chaolais, </w:t>
            </w:r>
            <w:r w:rsidRPr="00E06280">
              <w:t xml:space="preserve">Bun-Sgoil </w:t>
            </w:r>
            <w:r w:rsidRPr="003D376A">
              <w:t xml:space="preserve">Ghàidhlig Loch Abar, </w:t>
            </w:r>
            <w:r w:rsidR="003D376A">
              <w:t>Tràth-ionnsachadh is Cùram-chloinne a’ Chrùin, Tràth-ionnsachadh is Cù</w:t>
            </w:r>
            <w:r w:rsidR="003D376A" w:rsidRPr="003D376A">
              <w:t xml:space="preserve">ram-chloinne </w:t>
            </w:r>
            <w:r w:rsidRPr="003D376A">
              <w:t xml:space="preserve">Far, </w:t>
            </w:r>
            <w:r w:rsidR="00E06280" w:rsidRPr="003D376A">
              <w:t xml:space="preserve">Bun-Sgoil </w:t>
            </w:r>
            <w:r w:rsidRPr="003D376A">
              <w:t xml:space="preserve">Far, </w:t>
            </w:r>
            <w:r w:rsidR="00E06280" w:rsidRPr="003D376A">
              <w:t xml:space="preserve">Àrd-Sgoil </w:t>
            </w:r>
            <w:r w:rsidRPr="003D376A">
              <w:t xml:space="preserve">Far, </w:t>
            </w:r>
            <w:r w:rsidR="00E06280" w:rsidRPr="003D376A">
              <w:t xml:space="preserve">Bun-Sgoil </w:t>
            </w:r>
            <w:r w:rsidR="003D376A" w:rsidRPr="003D376A">
              <w:t>Bhaile nan Granndach</w:t>
            </w:r>
            <w:r w:rsidRPr="003D376A">
              <w:t xml:space="preserve">, </w:t>
            </w:r>
            <w:r w:rsidR="00E06280" w:rsidRPr="003D376A">
              <w:t>Bun</w:t>
            </w:r>
            <w:r w:rsidR="00E06280" w:rsidRPr="00E06280">
              <w:t>-</w:t>
            </w:r>
            <w:r w:rsidR="00E06280" w:rsidRPr="003D376A">
              <w:t xml:space="preserve">Sgoil </w:t>
            </w:r>
            <w:r w:rsidR="003D376A" w:rsidRPr="003D376A">
              <w:t>Bhaile a’ Chnuic</w:t>
            </w:r>
            <w:r w:rsidRPr="003D376A">
              <w:t xml:space="preserve">, </w:t>
            </w:r>
            <w:r w:rsidR="003D376A" w:rsidRPr="003D376A">
              <w:t>Tràth</w:t>
            </w:r>
            <w:r w:rsidR="003D376A">
              <w:t xml:space="preserve">-ionnsachadh is Cùram-chloinne Acadamaidh Mhic a’ </w:t>
            </w:r>
            <w:r w:rsidR="003D376A" w:rsidRPr="003D376A">
              <w:t>Mhuilleir</w:t>
            </w:r>
            <w:r w:rsidRPr="003D376A">
              <w:t xml:space="preserve">, </w:t>
            </w:r>
            <w:r w:rsidR="00E06280" w:rsidRPr="003D376A">
              <w:t>Sgoil-</w:t>
            </w:r>
            <w:r w:rsidR="003D376A" w:rsidRPr="003D376A">
              <w:t>À</w:t>
            </w:r>
            <w:r w:rsidR="00E06280" w:rsidRPr="003D376A">
              <w:t xml:space="preserve">raich </w:t>
            </w:r>
            <w:r w:rsidR="003D376A" w:rsidRPr="003D376A">
              <w:t>Bhaile Mhuilinn an Leigheis</w:t>
            </w:r>
            <w:r w:rsidRPr="003D376A">
              <w:t xml:space="preserve">, </w:t>
            </w:r>
            <w:r w:rsidR="00E06280" w:rsidRPr="003D376A">
              <w:t>Bun</w:t>
            </w:r>
            <w:r w:rsidR="00E06280" w:rsidRPr="00E06280">
              <w:t xml:space="preserve">-Sgoil </w:t>
            </w:r>
            <w:r w:rsidR="003D376A" w:rsidRPr="003D376A">
              <w:t>Caisteal Nis</w:t>
            </w:r>
            <w:r w:rsidRPr="003D376A">
              <w:t xml:space="preserve">, </w:t>
            </w:r>
            <w:r w:rsidR="00E06280" w:rsidRPr="003D376A">
              <w:t>agus</w:t>
            </w:r>
            <w:r w:rsidR="00E06280" w:rsidRPr="00E06280">
              <w:t xml:space="preserve"> Àrd-Sgoil Inbhir Theòrsa. Cuideachd airson</w:t>
            </w:r>
            <w:r w:rsidRPr="00E06280">
              <w:t xml:space="preserve"> </w:t>
            </w:r>
            <w:r w:rsidR="00E06280">
              <w:t xml:space="preserve">Ionad-Spòrs Chùil Lodair, Coille-ghiuthais Taigh-tasgaidh Sluagh na </w:t>
            </w:r>
            <w:r w:rsidR="00E06280" w:rsidRPr="00E06280">
              <w:t>Gàidhealtachd</w:t>
            </w:r>
            <w:r w:rsidRPr="00E06280">
              <w:t xml:space="preserve">, </w:t>
            </w:r>
            <w:r w:rsidR="00E06280" w:rsidRPr="00E06280">
              <w:t>Loidsichean Inbhir Gharadh &amp; Loidsichean Ghlinn Garadh</w:t>
            </w:r>
            <w:r w:rsidRPr="00E06280">
              <w:t xml:space="preserve">, </w:t>
            </w:r>
            <w:r w:rsidR="00E06280" w:rsidRPr="00E06280">
              <w:t>Taigh-tasgaidh &amp; Gailearaidh Ealain Inbhir Nis, Stèisean Gluasad Sgudail an Longmain</w:t>
            </w:r>
            <w:r w:rsidRPr="00E06280">
              <w:t xml:space="preserve">, </w:t>
            </w:r>
            <w:r w:rsidR="00E06280" w:rsidRPr="00E06280">
              <w:t>Taigh</w:t>
            </w:r>
            <w:r w:rsidR="00E06280">
              <w:t xml:space="preserve"> a’ Phròbhaist Raghnall MacBhatair, </w:t>
            </w:r>
            <w:r w:rsidR="00E06280" w:rsidRPr="00E06280">
              <w:t xml:space="preserve">Cladh </w:t>
            </w:r>
            <w:r w:rsidRPr="00E06280">
              <w:t>T</w:t>
            </w:r>
            <w:r w:rsidR="00E06280" w:rsidRPr="00E06280">
              <w:t>hunga</w:t>
            </w:r>
            <w:r w:rsidRPr="00E06280">
              <w:t>, T</w:t>
            </w:r>
            <w:r w:rsidR="00E06280" w:rsidRPr="00E06280">
              <w:t>òrr na Grèine, agus</w:t>
            </w:r>
            <w:r w:rsidRPr="00E06280">
              <w:t xml:space="preserve"> </w:t>
            </w:r>
            <w:r w:rsidR="00E06280" w:rsidRPr="00E06280">
              <w:t>Àrasan Bàgh Ùige.</w:t>
            </w:r>
          </w:p>
          <w:p w14:paraId="247360B6" w14:textId="77777777" w:rsidR="00E06280" w:rsidRDefault="00E06280" w:rsidP="003E4762"/>
          <w:p w14:paraId="068A17FF" w14:textId="77777777" w:rsidR="003E4762" w:rsidRDefault="003E4762" w:rsidP="003E4762">
            <w:r>
              <w:t>Tha an leasachadh leantainneach a thaobh soidhnichean dà-chànanach a’ togail làthaireachd lèirsinneach na Gàidhlig agus a’ toirt togail dhan ìomhaigh aice ann an sgoiltean, ann an àiteachan-obrach agus nas fharsainge anns a’ choimhearsnachd.</w:t>
            </w:r>
          </w:p>
          <w:p w14:paraId="58835DB7" w14:textId="1F7A93EE" w:rsidR="003E4762" w:rsidRPr="009F5B9C" w:rsidRDefault="003E4762" w:rsidP="003E4762">
            <w:r>
              <w:t>O chionn ghoirid thathar air a bhith a’ clàradh òrdughan lioft sa Ghàidhlig</w:t>
            </w:r>
            <w:r w:rsidR="00E06280">
              <w:t xml:space="preserve"> airson dèanamh cinnteach gun cluinnear is gum faicear a’ Ghàidhlig. Thathar an dòchas gun urrainnear seo a </w:t>
            </w:r>
            <w:r>
              <w:t>sgaoileadh a-mach ann an àiteachan eile agus gun toir seo an tuilleadh togail dhan chànan.</w:t>
            </w:r>
          </w:p>
          <w:p w14:paraId="10B29722" w14:textId="77777777" w:rsidR="00C43CE2" w:rsidRPr="00536696" w:rsidRDefault="00C43CE2" w:rsidP="00E06280">
            <w:pPr>
              <w:rPr>
                <w:b/>
                <w:bCs/>
              </w:rPr>
            </w:pPr>
          </w:p>
        </w:tc>
      </w:tr>
      <w:tr w:rsidR="00C43CE2" w:rsidRPr="007135AE" w14:paraId="172D4166" w14:textId="77777777" w:rsidTr="00735A47">
        <w:tc>
          <w:tcPr>
            <w:tcW w:w="709" w:type="dxa"/>
          </w:tcPr>
          <w:p w14:paraId="5B3EF33A" w14:textId="77777777" w:rsidR="00C43CE2" w:rsidRDefault="00C43CE2" w:rsidP="003B42BC">
            <w:pPr>
              <w:rPr>
                <w:rFonts w:eastAsia="Times New Roman"/>
                <w:lang w:eastAsia="en-GB"/>
              </w:rPr>
            </w:pPr>
            <w:r w:rsidRPr="00536696">
              <w:rPr>
                <w:rFonts w:eastAsia="Times New Roman"/>
                <w:lang w:eastAsia="en-GB"/>
              </w:rPr>
              <w:lastRenderedPageBreak/>
              <w:t>4.</w:t>
            </w:r>
            <w:r w:rsidR="00536696" w:rsidRPr="00536696">
              <w:rPr>
                <w:rFonts w:eastAsia="Times New Roman"/>
                <w:lang w:eastAsia="en-GB"/>
              </w:rPr>
              <w:t>9</w:t>
            </w:r>
          </w:p>
          <w:p w14:paraId="13467BCC" w14:textId="77777777" w:rsidR="00B43A96" w:rsidRDefault="00B43A96" w:rsidP="003B42BC">
            <w:pPr>
              <w:rPr>
                <w:rFonts w:eastAsia="Times New Roman"/>
                <w:lang w:eastAsia="en-GB"/>
              </w:rPr>
            </w:pPr>
          </w:p>
          <w:p w14:paraId="5741A486" w14:textId="77777777" w:rsidR="00B43A96" w:rsidRDefault="00B43A96" w:rsidP="003B42BC">
            <w:pPr>
              <w:rPr>
                <w:rFonts w:eastAsia="Times New Roman"/>
                <w:lang w:eastAsia="en-GB"/>
              </w:rPr>
            </w:pPr>
          </w:p>
          <w:p w14:paraId="2FE064C8" w14:textId="77777777" w:rsidR="00B43A96" w:rsidRDefault="00B43A96" w:rsidP="003B42BC">
            <w:pPr>
              <w:rPr>
                <w:rFonts w:eastAsia="Times New Roman"/>
                <w:lang w:eastAsia="en-GB"/>
              </w:rPr>
            </w:pPr>
          </w:p>
          <w:p w14:paraId="2E3F1174" w14:textId="77777777" w:rsidR="00B43A96" w:rsidRDefault="00B43A96" w:rsidP="003B42BC">
            <w:pPr>
              <w:rPr>
                <w:rFonts w:eastAsia="Times New Roman"/>
                <w:lang w:eastAsia="en-GB"/>
              </w:rPr>
            </w:pPr>
          </w:p>
          <w:p w14:paraId="7D9452C9" w14:textId="77777777" w:rsidR="00B43A96" w:rsidRDefault="00B43A96" w:rsidP="003B42BC">
            <w:pPr>
              <w:rPr>
                <w:rFonts w:eastAsia="Times New Roman"/>
                <w:lang w:eastAsia="en-GB"/>
              </w:rPr>
            </w:pPr>
          </w:p>
          <w:p w14:paraId="2971B4C8" w14:textId="77777777" w:rsidR="00B43A96" w:rsidRDefault="00B43A96" w:rsidP="003B42BC">
            <w:pPr>
              <w:rPr>
                <w:rFonts w:eastAsia="Times New Roman"/>
                <w:lang w:eastAsia="en-GB"/>
              </w:rPr>
            </w:pPr>
          </w:p>
          <w:p w14:paraId="1AF66F7A" w14:textId="77777777" w:rsidR="00B43A96" w:rsidRDefault="00B43A96" w:rsidP="003B42BC">
            <w:pPr>
              <w:rPr>
                <w:rFonts w:eastAsia="Times New Roman"/>
                <w:lang w:eastAsia="en-GB"/>
              </w:rPr>
            </w:pPr>
          </w:p>
          <w:p w14:paraId="7ED62EF9" w14:textId="77777777" w:rsidR="00B43A96" w:rsidRDefault="00B43A96" w:rsidP="003B42BC">
            <w:pPr>
              <w:rPr>
                <w:rFonts w:eastAsia="Times New Roman"/>
                <w:lang w:eastAsia="en-GB"/>
              </w:rPr>
            </w:pPr>
          </w:p>
          <w:p w14:paraId="792BB8A5" w14:textId="77777777" w:rsidR="00B43A96" w:rsidRDefault="00B43A96" w:rsidP="003B42BC">
            <w:pPr>
              <w:rPr>
                <w:rFonts w:eastAsia="Times New Roman"/>
                <w:lang w:eastAsia="en-GB"/>
              </w:rPr>
            </w:pPr>
          </w:p>
          <w:p w14:paraId="3FABD3EF" w14:textId="77777777" w:rsidR="00B43A96" w:rsidRDefault="00B43A96" w:rsidP="003B42BC">
            <w:pPr>
              <w:rPr>
                <w:rFonts w:eastAsia="Times New Roman"/>
                <w:lang w:eastAsia="en-GB"/>
              </w:rPr>
            </w:pPr>
          </w:p>
          <w:p w14:paraId="7CB1020E" w14:textId="77777777" w:rsidR="00B43A96" w:rsidRDefault="00B43A96" w:rsidP="003B42BC">
            <w:pPr>
              <w:rPr>
                <w:rFonts w:eastAsia="Times New Roman"/>
                <w:lang w:eastAsia="en-GB"/>
              </w:rPr>
            </w:pPr>
          </w:p>
          <w:p w14:paraId="3D51D726" w14:textId="77777777" w:rsidR="00B43A96" w:rsidRDefault="00B43A96" w:rsidP="003B42BC">
            <w:pPr>
              <w:rPr>
                <w:rFonts w:eastAsia="Times New Roman"/>
                <w:lang w:eastAsia="en-GB"/>
              </w:rPr>
            </w:pPr>
          </w:p>
          <w:p w14:paraId="2C2A71FC" w14:textId="77777777" w:rsidR="00B43A96" w:rsidRDefault="00B43A96" w:rsidP="003B42BC">
            <w:pPr>
              <w:rPr>
                <w:rFonts w:eastAsia="Times New Roman"/>
                <w:lang w:eastAsia="en-GB"/>
              </w:rPr>
            </w:pPr>
          </w:p>
          <w:p w14:paraId="4F89E0C9" w14:textId="77777777" w:rsidR="00B43A96" w:rsidRDefault="00B43A96" w:rsidP="003B42BC">
            <w:pPr>
              <w:rPr>
                <w:rFonts w:eastAsia="Times New Roman"/>
                <w:lang w:eastAsia="en-GB"/>
              </w:rPr>
            </w:pPr>
          </w:p>
          <w:p w14:paraId="10F21A30" w14:textId="77777777" w:rsidR="00B80439" w:rsidRDefault="00B80439" w:rsidP="003B42BC">
            <w:pPr>
              <w:rPr>
                <w:rFonts w:eastAsia="Times New Roman"/>
                <w:lang w:eastAsia="en-GB"/>
              </w:rPr>
            </w:pPr>
          </w:p>
          <w:p w14:paraId="0C167BF1" w14:textId="77777777" w:rsidR="00EF12E9" w:rsidRDefault="00EF12E9" w:rsidP="003B42BC">
            <w:pPr>
              <w:rPr>
                <w:rFonts w:eastAsia="Times New Roman"/>
                <w:lang w:eastAsia="en-GB"/>
              </w:rPr>
            </w:pPr>
          </w:p>
          <w:p w14:paraId="1F9288AA" w14:textId="559D9142" w:rsidR="00B43A96" w:rsidRPr="00536696" w:rsidRDefault="00B43A96" w:rsidP="003B42BC">
            <w:pPr>
              <w:rPr>
                <w:rFonts w:eastAsia="Times New Roman"/>
                <w:lang w:eastAsia="en-GB"/>
              </w:rPr>
            </w:pPr>
            <w:r>
              <w:rPr>
                <w:rFonts w:eastAsia="Times New Roman"/>
                <w:lang w:eastAsia="en-GB"/>
              </w:rPr>
              <w:t>4.10</w:t>
            </w:r>
          </w:p>
        </w:tc>
        <w:tc>
          <w:tcPr>
            <w:tcW w:w="9498" w:type="dxa"/>
          </w:tcPr>
          <w:p w14:paraId="2D94C7DB" w14:textId="590183B2" w:rsidR="00137438" w:rsidRPr="00137438" w:rsidRDefault="00137438" w:rsidP="00137438">
            <w:pPr>
              <w:rPr>
                <w:b/>
                <w:bCs/>
              </w:rPr>
            </w:pPr>
            <w:r w:rsidRPr="00137438">
              <w:rPr>
                <w:b/>
                <w:bCs/>
              </w:rPr>
              <w:t>Pannalan Mìneachaidh</w:t>
            </w:r>
            <w:r>
              <w:rPr>
                <w:b/>
                <w:bCs/>
              </w:rPr>
              <w:t xml:space="preserve"> agus Postairean</w:t>
            </w:r>
          </w:p>
          <w:p w14:paraId="1C76FD92" w14:textId="77777777" w:rsidR="00C43CE2" w:rsidRPr="00536696" w:rsidRDefault="00C43CE2" w:rsidP="00C43CE2"/>
          <w:p w14:paraId="768045C0" w14:textId="3A80EFEB" w:rsidR="001E479B" w:rsidRPr="00140911" w:rsidRDefault="00EF12E9" w:rsidP="001E479B">
            <w:pPr>
              <w:rPr>
                <w:rStyle w:val="normaltextrun"/>
                <w:highlight w:val="yellow"/>
              </w:rPr>
            </w:pPr>
            <w:r>
              <w:t xml:space="preserve">Chaidh Gàidhlig a chur air </w:t>
            </w:r>
            <w:r w:rsidR="00B80439" w:rsidRPr="00B80439">
              <w:t>grunn phannalan mìneachaidh dà-chàn</w:t>
            </w:r>
            <w:r w:rsidR="00B80439" w:rsidRPr="00EF12E9">
              <w:t>anach,</w:t>
            </w:r>
            <w:r w:rsidR="00C43CE2" w:rsidRPr="00EF12E9">
              <w:t xml:space="preserve"> </w:t>
            </w:r>
            <w:r>
              <w:t xml:space="preserve">airson </w:t>
            </w:r>
            <w:r w:rsidRPr="00EF12E9">
              <w:t>fiosrachadh</w:t>
            </w:r>
            <w:r>
              <w:t xml:space="preserve"> cultarach, eachdraidheil is cruinn-eòlasach ionadail a thoirt seachad</w:t>
            </w:r>
            <w:r w:rsidR="00C43CE2" w:rsidRPr="00B80439">
              <w:t xml:space="preserve">. </w:t>
            </w:r>
            <w:r w:rsidR="00B80439" w:rsidRPr="00B80439">
              <w:t xml:space="preserve">Am measg nam pròiseactan </w:t>
            </w:r>
            <w:r w:rsidR="00B80439" w:rsidRPr="00EF12E9">
              <w:t xml:space="preserve">bha </w:t>
            </w:r>
            <w:r w:rsidRPr="00EF12E9">
              <w:rPr>
                <w:rStyle w:val="normaltextrun"/>
                <w:color w:val="000000"/>
              </w:rPr>
              <w:t>Staidhre an Donais ann an Gleann Comhann</w:t>
            </w:r>
            <w:r w:rsidR="001E479B" w:rsidRPr="00EF12E9">
              <w:rPr>
                <w:rStyle w:val="normaltextrun"/>
                <w:color w:val="000000"/>
              </w:rPr>
              <w:t xml:space="preserve">, </w:t>
            </w:r>
            <w:r w:rsidR="00B80439" w:rsidRPr="00EF12E9">
              <w:rPr>
                <w:rStyle w:val="normaltextrun"/>
                <w:color w:val="000000"/>
              </w:rPr>
              <w:t>Slighe</w:t>
            </w:r>
            <w:r w:rsidR="00B80439" w:rsidRPr="00B80439">
              <w:rPr>
                <w:rStyle w:val="normaltextrun"/>
                <w:color w:val="000000"/>
              </w:rPr>
              <w:t xml:space="preserve"> na Gàidhealtachd an Iar</w:t>
            </w:r>
            <w:r w:rsidR="001E479B" w:rsidRPr="00B80439">
              <w:rPr>
                <w:rStyle w:val="normaltextrun"/>
                <w:color w:val="000000"/>
              </w:rPr>
              <w:t xml:space="preserve">, </w:t>
            </w:r>
            <w:r w:rsidR="00E06280" w:rsidRPr="00B80439">
              <w:rPr>
                <w:rStyle w:val="normaltextrun"/>
                <w:color w:val="000000"/>
              </w:rPr>
              <w:t>pròiseact Bodach an Stòir</w:t>
            </w:r>
            <w:r w:rsidR="001E479B" w:rsidRPr="00B80439">
              <w:rPr>
                <w:rStyle w:val="normaltextrun"/>
                <w:color w:val="000000"/>
              </w:rPr>
              <w:t>,</w:t>
            </w:r>
            <w:r w:rsidR="00E06280" w:rsidRPr="00B80439">
              <w:rPr>
                <w:rStyle w:val="normaltextrun"/>
                <w:color w:val="000000"/>
              </w:rPr>
              <w:t xml:space="preserve"> pròiseact Dealan Nis</w:t>
            </w:r>
            <w:r w:rsidR="00F020F3" w:rsidRPr="00B80439">
              <w:rPr>
                <w:rStyle w:val="normaltextrun"/>
                <w:color w:val="000000"/>
              </w:rPr>
              <w:t>,</w:t>
            </w:r>
            <w:r w:rsidR="001E479B" w:rsidRPr="00B80439">
              <w:rPr>
                <w:rStyle w:val="normaltextrun"/>
                <w:color w:val="000000"/>
              </w:rPr>
              <w:t xml:space="preserve"> a</w:t>
            </w:r>
            <w:r w:rsidR="00E06280" w:rsidRPr="00B80439">
              <w:rPr>
                <w:rStyle w:val="normaltextrun"/>
                <w:color w:val="000000"/>
              </w:rPr>
              <w:t xml:space="preserve">gus </w:t>
            </w:r>
            <w:r w:rsidR="00B80439" w:rsidRPr="00B80439">
              <w:rPr>
                <w:rStyle w:val="normaltextrun"/>
                <w:color w:val="000000"/>
              </w:rPr>
              <w:t>Tèarmann Nàdair</w:t>
            </w:r>
            <w:r w:rsidR="001E479B" w:rsidRPr="00B80439">
              <w:rPr>
                <w:rStyle w:val="normaltextrun"/>
                <w:color w:val="000000"/>
              </w:rPr>
              <w:t xml:space="preserve"> </w:t>
            </w:r>
            <w:r w:rsidR="00B80439" w:rsidRPr="00B80439">
              <w:rPr>
                <w:rStyle w:val="normaltextrun"/>
                <w:color w:val="000000"/>
              </w:rPr>
              <w:t>Mharc-Innis.</w:t>
            </w:r>
          </w:p>
          <w:p w14:paraId="1FBFC8FD" w14:textId="1B8E6815" w:rsidR="001E479B" w:rsidRPr="00140911" w:rsidRDefault="001E479B" w:rsidP="001E479B">
            <w:pPr>
              <w:pStyle w:val="paragraph"/>
              <w:spacing w:before="0" w:beforeAutospacing="0" w:after="0" w:afterAutospacing="0"/>
              <w:textAlignment w:val="baseline"/>
              <w:rPr>
                <w:rStyle w:val="normaltextrun"/>
                <w:rFonts w:ascii="Arial" w:hAnsi="Arial" w:cs="Arial"/>
                <w:color w:val="000000"/>
                <w:highlight w:val="yellow"/>
              </w:rPr>
            </w:pPr>
          </w:p>
          <w:p w14:paraId="742D703D" w14:textId="5AA0A692" w:rsidR="001E479B" w:rsidRPr="00140911" w:rsidRDefault="00B80439" w:rsidP="001E479B">
            <w:pPr>
              <w:pStyle w:val="paragraph"/>
              <w:spacing w:before="0" w:beforeAutospacing="0" w:after="0" w:afterAutospacing="0"/>
              <w:textAlignment w:val="baseline"/>
              <w:rPr>
                <w:rStyle w:val="normaltextrun"/>
                <w:rFonts w:ascii="Arial" w:hAnsi="Arial" w:cs="Arial"/>
                <w:color w:val="000000"/>
                <w:highlight w:val="yellow"/>
              </w:rPr>
            </w:pPr>
            <w:r w:rsidRPr="00B80439">
              <w:rPr>
                <w:rStyle w:val="normaltextrun"/>
                <w:rFonts w:ascii="Arial" w:hAnsi="Arial" w:cs="Arial"/>
                <w:color w:val="000000"/>
              </w:rPr>
              <w:t>A bharrachd air pannalan dà-chànanach</w:t>
            </w:r>
            <w:r w:rsidR="00CC6BAE" w:rsidRPr="00B80439">
              <w:rPr>
                <w:rStyle w:val="normaltextrun"/>
                <w:rFonts w:ascii="Arial" w:hAnsi="Arial" w:cs="Arial"/>
                <w:color w:val="000000"/>
              </w:rPr>
              <w:t>,</w:t>
            </w:r>
            <w:r>
              <w:rPr>
                <w:rStyle w:val="normaltextrun"/>
                <w:rFonts w:ascii="Arial" w:hAnsi="Arial" w:cs="Arial"/>
                <w:color w:val="000000"/>
              </w:rPr>
              <w:t xml:space="preserve"> tha p</w:t>
            </w:r>
            <w:r w:rsidR="003D376A">
              <w:rPr>
                <w:rStyle w:val="normaltextrun"/>
                <w:rFonts w:ascii="Arial" w:hAnsi="Arial" w:cs="Arial"/>
                <w:color w:val="000000"/>
              </w:rPr>
              <w:t xml:space="preserve">annal sònraichte Gàidhlig aig pròiseact </w:t>
            </w:r>
            <w:r>
              <w:rPr>
                <w:rStyle w:val="normaltextrun"/>
                <w:rFonts w:ascii="Arial" w:hAnsi="Arial" w:cs="Arial"/>
                <w:color w:val="000000"/>
              </w:rPr>
              <w:t>Dealan Nis</w:t>
            </w:r>
            <w:r w:rsidR="00CC6BAE" w:rsidRPr="00B80439">
              <w:rPr>
                <w:rStyle w:val="normaltextrun"/>
                <w:rFonts w:ascii="Arial" w:hAnsi="Arial" w:cs="Arial"/>
                <w:color w:val="000000"/>
              </w:rPr>
              <w:t xml:space="preserve"> </w:t>
            </w:r>
            <w:r w:rsidRPr="00B80439">
              <w:rPr>
                <w:rStyle w:val="normaltextrun"/>
                <w:rFonts w:ascii="Arial" w:hAnsi="Arial" w:cs="Arial"/>
                <w:color w:val="000000"/>
              </w:rPr>
              <w:t>le fiosrachadh mu Abhainn Nis</w:t>
            </w:r>
            <w:r w:rsidR="001E479B" w:rsidRPr="00B80439">
              <w:rPr>
                <w:rStyle w:val="normaltextrun"/>
                <w:rFonts w:ascii="Arial" w:hAnsi="Arial" w:cs="Arial"/>
                <w:color w:val="000000"/>
              </w:rPr>
              <w:t xml:space="preserve"> </w:t>
            </w:r>
            <w:r w:rsidR="003D376A">
              <w:rPr>
                <w:rStyle w:val="normaltextrun"/>
                <w:rFonts w:ascii="Arial" w:hAnsi="Arial" w:cs="Arial"/>
                <w:color w:val="000000"/>
              </w:rPr>
              <w:t>agus ainmean-àite is freumh</w:t>
            </w:r>
            <w:r w:rsidR="00ED5F11">
              <w:rPr>
                <w:rStyle w:val="normaltextrun"/>
                <w:rFonts w:ascii="Arial" w:hAnsi="Arial" w:cs="Arial"/>
                <w:color w:val="000000"/>
              </w:rPr>
              <w:t>an</w:t>
            </w:r>
            <w:r w:rsidR="003D376A">
              <w:rPr>
                <w:rStyle w:val="normaltextrun"/>
                <w:rFonts w:ascii="Arial" w:hAnsi="Arial" w:cs="Arial"/>
                <w:color w:val="000000"/>
              </w:rPr>
              <w:t xml:space="preserve"> Gàidhlig. </w:t>
            </w:r>
            <w:r w:rsidR="00EF12E9">
              <w:rPr>
                <w:rStyle w:val="normaltextrun"/>
                <w:rFonts w:ascii="Arial" w:hAnsi="Arial" w:cs="Arial"/>
                <w:color w:val="000000"/>
              </w:rPr>
              <w:t>Tha sean-fhaclan, abairtean is faclan Gàidhlig co-cheangailte ri aibhnichean no uisge a</w:t>
            </w:r>
            <w:r w:rsidR="00223289">
              <w:rPr>
                <w:rStyle w:val="normaltextrun"/>
                <w:rFonts w:ascii="Arial" w:hAnsi="Arial" w:cs="Arial"/>
                <w:color w:val="000000"/>
              </w:rPr>
              <w:t>i</w:t>
            </w:r>
            <w:r w:rsidR="00EF12E9">
              <w:rPr>
                <w:rStyle w:val="normaltextrun"/>
                <w:rFonts w:ascii="Arial" w:hAnsi="Arial" w:cs="Arial"/>
                <w:color w:val="000000"/>
              </w:rPr>
              <w:t>r an taisbeanadh gu snog.</w:t>
            </w:r>
            <w:r w:rsidR="001E479B" w:rsidRPr="00B80439">
              <w:rPr>
                <w:rStyle w:val="normaltextrun"/>
                <w:rFonts w:ascii="Arial" w:hAnsi="Arial" w:cs="Arial"/>
                <w:color w:val="000000"/>
              </w:rPr>
              <w:t xml:space="preserve"> </w:t>
            </w:r>
            <w:r w:rsidRPr="00B80439">
              <w:rPr>
                <w:rStyle w:val="normaltextrun"/>
                <w:rFonts w:ascii="Arial" w:hAnsi="Arial" w:cs="Arial"/>
                <w:color w:val="000000"/>
              </w:rPr>
              <w:t xml:space="preserve">Tha eadar-theangachadh Beurla ri fhaotainn </w:t>
            </w:r>
            <w:r w:rsidR="00EF12E9">
              <w:rPr>
                <w:rStyle w:val="normaltextrun"/>
                <w:rFonts w:ascii="Arial" w:hAnsi="Arial" w:cs="Arial"/>
                <w:color w:val="000000"/>
              </w:rPr>
              <w:t>tro</w:t>
            </w:r>
            <w:r w:rsidRPr="00B80439">
              <w:rPr>
                <w:rStyle w:val="normaltextrun"/>
                <w:rFonts w:ascii="Arial" w:hAnsi="Arial" w:cs="Arial"/>
                <w:color w:val="000000"/>
              </w:rPr>
              <w:t xml:space="preserve"> chòd </w:t>
            </w:r>
            <w:r w:rsidR="001E479B" w:rsidRPr="00B80439">
              <w:rPr>
                <w:rStyle w:val="normaltextrun"/>
                <w:rFonts w:ascii="Arial" w:hAnsi="Arial" w:cs="Arial"/>
                <w:color w:val="000000"/>
              </w:rPr>
              <w:t>QR</w:t>
            </w:r>
            <w:r w:rsidRPr="00B80439">
              <w:rPr>
                <w:rStyle w:val="normaltextrun"/>
                <w:rFonts w:ascii="Arial" w:hAnsi="Arial" w:cs="Arial"/>
                <w:color w:val="000000"/>
              </w:rPr>
              <w:t>.</w:t>
            </w:r>
          </w:p>
          <w:p w14:paraId="62E78715" w14:textId="77777777" w:rsidR="001E479B" w:rsidRPr="00140911" w:rsidRDefault="001E479B" w:rsidP="001E479B">
            <w:pPr>
              <w:pStyle w:val="paragraph"/>
              <w:spacing w:before="0" w:beforeAutospacing="0" w:after="0" w:afterAutospacing="0"/>
              <w:textAlignment w:val="baseline"/>
              <w:rPr>
                <w:rStyle w:val="normaltextrun"/>
                <w:rFonts w:ascii="Arial" w:hAnsi="Arial" w:cs="Arial"/>
                <w:color w:val="000000"/>
                <w:highlight w:val="yellow"/>
              </w:rPr>
            </w:pPr>
          </w:p>
          <w:p w14:paraId="1E707D43" w14:textId="70163D6E" w:rsidR="00B43A96" w:rsidRDefault="00B80439" w:rsidP="0021692D">
            <w:pPr>
              <w:pStyle w:val="paragraph"/>
              <w:spacing w:before="0" w:beforeAutospacing="0" w:after="0" w:afterAutospacing="0"/>
              <w:textAlignment w:val="baseline"/>
              <w:rPr>
                <w:rStyle w:val="normaltextrun"/>
                <w:rFonts w:ascii="Arial" w:hAnsi="Arial" w:cs="Arial"/>
                <w:color w:val="000000"/>
              </w:rPr>
            </w:pPr>
            <w:r w:rsidRPr="00B80439">
              <w:rPr>
                <w:rStyle w:val="normaltextrun"/>
                <w:rFonts w:ascii="Arial" w:hAnsi="Arial" w:cs="Arial"/>
                <w:color w:val="000000"/>
              </w:rPr>
              <w:t xml:space="preserve">Chaidh postairean a dhèanamh airson grunn thachartasan, a leithid co-chomhairleachaidhean poblach agus tachartasan coimhearsnachd. Chaidh brathan dà-chànanach a chur air griotairean </w:t>
            </w:r>
            <w:r w:rsidR="00FA2188">
              <w:rPr>
                <w:rStyle w:val="normaltextrun"/>
                <w:rFonts w:ascii="Arial" w:hAnsi="Arial" w:cs="Arial"/>
                <w:color w:val="000000"/>
              </w:rPr>
              <w:t xml:space="preserve">na </w:t>
            </w:r>
            <w:r w:rsidRPr="00B80439">
              <w:rPr>
                <w:rStyle w:val="normaltextrun"/>
                <w:rFonts w:ascii="Arial" w:hAnsi="Arial" w:cs="Arial"/>
                <w:color w:val="000000"/>
              </w:rPr>
              <w:t>Comhairle.</w:t>
            </w:r>
          </w:p>
          <w:p w14:paraId="131D2F7F" w14:textId="61B3E8B0" w:rsidR="00B43A96" w:rsidRDefault="00B43A96" w:rsidP="0021692D">
            <w:pPr>
              <w:pStyle w:val="paragraph"/>
              <w:spacing w:before="0" w:beforeAutospacing="0" w:after="0" w:afterAutospacing="0"/>
              <w:textAlignment w:val="baseline"/>
              <w:rPr>
                <w:rStyle w:val="normaltextrun"/>
                <w:rFonts w:ascii="Arial" w:hAnsi="Arial" w:cs="Arial"/>
                <w:color w:val="000000"/>
              </w:rPr>
            </w:pPr>
          </w:p>
          <w:p w14:paraId="4DF281B3" w14:textId="65DBF018" w:rsidR="00B43A96" w:rsidRPr="00B43A96" w:rsidRDefault="00B43A96" w:rsidP="0021692D">
            <w:pPr>
              <w:pStyle w:val="paragraph"/>
              <w:spacing w:before="0" w:beforeAutospacing="0" w:after="0" w:afterAutospacing="0"/>
              <w:textAlignment w:val="baseline"/>
              <w:rPr>
                <w:rFonts w:ascii="Arial" w:hAnsi="Arial" w:cs="Arial"/>
                <w:b/>
                <w:bCs/>
                <w:color w:val="000000"/>
              </w:rPr>
            </w:pPr>
            <w:r w:rsidRPr="00B43A96">
              <w:rPr>
                <w:rFonts w:ascii="Arial" w:hAnsi="Arial" w:cs="Arial"/>
                <w:b/>
                <w:bCs/>
                <w:color w:val="000000"/>
              </w:rPr>
              <w:t xml:space="preserve">High Life </w:t>
            </w:r>
            <w:r w:rsidR="00137438">
              <w:rPr>
                <w:rFonts w:ascii="Arial" w:hAnsi="Arial" w:cs="Arial"/>
                <w:b/>
                <w:bCs/>
                <w:color w:val="000000"/>
              </w:rPr>
              <w:t>na Gàidhealtachd</w:t>
            </w:r>
          </w:p>
          <w:p w14:paraId="65348DBB" w14:textId="2C2E1F4B" w:rsidR="00B43A96" w:rsidRDefault="00B43A96" w:rsidP="0021692D">
            <w:pPr>
              <w:pStyle w:val="paragraph"/>
              <w:spacing w:before="0" w:beforeAutospacing="0" w:after="0" w:afterAutospacing="0"/>
              <w:textAlignment w:val="baseline"/>
              <w:rPr>
                <w:rFonts w:ascii="Arial" w:hAnsi="Arial" w:cs="Arial"/>
                <w:color w:val="000000"/>
              </w:rPr>
            </w:pPr>
          </w:p>
          <w:p w14:paraId="00734A5B" w14:textId="3956627B" w:rsidR="00B43A96" w:rsidRDefault="00EF12E9" w:rsidP="00EF12E9">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 xml:space="preserve">Chaidh cuideachadh a thoirt do </w:t>
            </w:r>
            <w:r w:rsidR="00B43A96" w:rsidRPr="00140911">
              <w:rPr>
                <w:rStyle w:val="normaltextrun"/>
                <w:rFonts w:ascii="Arial" w:hAnsi="Arial" w:cs="Arial"/>
                <w:color w:val="000000"/>
              </w:rPr>
              <w:t xml:space="preserve">High Life </w:t>
            </w:r>
            <w:r w:rsidR="00140911" w:rsidRPr="00140911">
              <w:rPr>
                <w:rStyle w:val="normaltextrun"/>
                <w:rFonts w:ascii="Arial" w:hAnsi="Arial" w:cs="Arial"/>
                <w:color w:val="000000"/>
              </w:rPr>
              <w:t xml:space="preserve">na Gàidhealtachd </w:t>
            </w:r>
            <w:r w:rsidR="00B43A96" w:rsidRPr="00140911">
              <w:rPr>
                <w:rStyle w:val="normaltextrun"/>
                <w:rFonts w:ascii="Arial" w:hAnsi="Arial" w:cs="Arial"/>
                <w:color w:val="000000"/>
              </w:rPr>
              <w:t>(HL</w:t>
            </w:r>
            <w:r w:rsidR="00140911" w:rsidRPr="00140911">
              <w:rPr>
                <w:rStyle w:val="normaltextrun"/>
                <w:rFonts w:ascii="Arial" w:hAnsi="Arial" w:cs="Arial"/>
                <w:color w:val="000000"/>
              </w:rPr>
              <w:t>G</w:t>
            </w:r>
            <w:r w:rsidR="00B43A96" w:rsidRPr="00140911">
              <w:rPr>
                <w:rStyle w:val="normaltextrun"/>
                <w:rFonts w:ascii="Arial" w:hAnsi="Arial" w:cs="Arial"/>
                <w:color w:val="000000"/>
              </w:rPr>
              <w:t>)</w:t>
            </w:r>
            <w:r w:rsidR="003F5927" w:rsidRPr="00140911">
              <w:rPr>
                <w:rStyle w:val="normaltextrun"/>
                <w:rFonts w:ascii="Arial" w:hAnsi="Arial" w:cs="Arial"/>
                <w:color w:val="000000"/>
              </w:rPr>
              <w:t>,</w:t>
            </w:r>
            <w:r>
              <w:rPr>
                <w:rStyle w:val="normaltextrun"/>
                <w:rFonts w:ascii="Arial" w:hAnsi="Arial" w:cs="Arial"/>
                <w:color w:val="000000"/>
              </w:rPr>
              <w:t xml:space="preserve"> a’ buntainn gu mòr ri teacsaichean film is làraich-lìn airson pròiseact leantainneach Caisteal Nis agus Spiorad na Gàidhealtachd, a bharrachd </w:t>
            </w:r>
            <w:r w:rsidR="00B80439" w:rsidRPr="00EF12E9">
              <w:rPr>
                <w:rStyle w:val="normaltextrun"/>
                <w:rFonts w:ascii="Arial" w:hAnsi="Arial" w:cs="Arial"/>
                <w:color w:val="000000"/>
              </w:rPr>
              <w:t>air taic airson</w:t>
            </w:r>
            <w:r w:rsidR="00B43A96" w:rsidRPr="00EF12E9">
              <w:rPr>
                <w:rStyle w:val="normaltextrun"/>
                <w:rFonts w:ascii="Arial" w:hAnsi="Arial" w:cs="Arial"/>
                <w:color w:val="000000"/>
              </w:rPr>
              <w:t xml:space="preserve"> Am Baile a</w:t>
            </w:r>
            <w:r w:rsidR="00B80439" w:rsidRPr="00EF12E9">
              <w:rPr>
                <w:rStyle w:val="normaltextrun"/>
                <w:rFonts w:ascii="Arial" w:hAnsi="Arial" w:cs="Arial"/>
                <w:color w:val="000000"/>
              </w:rPr>
              <w:t>gus soidhnichean airson togalaichean HLG.</w:t>
            </w:r>
          </w:p>
          <w:p w14:paraId="5391B082" w14:textId="77777777" w:rsidR="00C43CE2" w:rsidRPr="007F5407" w:rsidRDefault="00C43CE2" w:rsidP="00C43CE2">
            <w:pPr>
              <w:rPr>
                <w:b/>
                <w:bCs/>
              </w:rPr>
            </w:pPr>
          </w:p>
        </w:tc>
      </w:tr>
      <w:tr w:rsidR="00735A47" w:rsidRPr="007135AE" w14:paraId="465B7B00" w14:textId="77777777" w:rsidTr="00735A47">
        <w:tc>
          <w:tcPr>
            <w:tcW w:w="709" w:type="dxa"/>
          </w:tcPr>
          <w:p w14:paraId="5AE8809E" w14:textId="77777777" w:rsidR="00735A47" w:rsidRDefault="00921A77" w:rsidP="003B42BC">
            <w:pPr>
              <w:rPr>
                <w:rFonts w:eastAsia="Times New Roman"/>
                <w:b/>
                <w:lang w:eastAsia="en-GB"/>
              </w:rPr>
            </w:pPr>
            <w:r>
              <w:rPr>
                <w:rFonts w:eastAsia="Times New Roman"/>
                <w:b/>
                <w:lang w:eastAsia="en-GB"/>
              </w:rPr>
              <w:t>5</w:t>
            </w:r>
            <w:r w:rsidR="00735A47">
              <w:rPr>
                <w:rFonts w:eastAsia="Times New Roman"/>
                <w:b/>
                <w:lang w:eastAsia="en-GB"/>
              </w:rPr>
              <w:t>.</w:t>
            </w:r>
          </w:p>
        </w:tc>
        <w:tc>
          <w:tcPr>
            <w:tcW w:w="9498" w:type="dxa"/>
          </w:tcPr>
          <w:p w14:paraId="4BB8FE91" w14:textId="77777777" w:rsidR="00137438" w:rsidRPr="00137438" w:rsidRDefault="00137438" w:rsidP="00137438">
            <w:pPr>
              <w:rPr>
                <w:b/>
                <w:bCs/>
              </w:rPr>
            </w:pPr>
            <w:r w:rsidRPr="00137438">
              <w:rPr>
                <w:b/>
                <w:bCs/>
              </w:rPr>
              <w:t>Coimeas ri Bliadhnaichean Roimhe</w:t>
            </w:r>
          </w:p>
          <w:p w14:paraId="3C2DDBF1" w14:textId="77777777" w:rsidR="0066539A" w:rsidRDefault="0066539A" w:rsidP="0066539A">
            <w:pPr>
              <w:contextualSpacing/>
              <w:jc w:val="both"/>
              <w:rPr>
                <w:rFonts w:eastAsia="Times New Roman"/>
                <w:lang w:eastAsia="en-GB"/>
              </w:rPr>
            </w:pPr>
          </w:p>
        </w:tc>
      </w:tr>
      <w:tr w:rsidR="00735A47" w:rsidRPr="007135AE" w14:paraId="36115CBC" w14:textId="77777777" w:rsidTr="00735A47">
        <w:tc>
          <w:tcPr>
            <w:tcW w:w="709" w:type="dxa"/>
          </w:tcPr>
          <w:p w14:paraId="3E8A8FA8" w14:textId="77777777" w:rsidR="00735A47" w:rsidRPr="00735A47" w:rsidRDefault="00921A77" w:rsidP="003B42BC">
            <w:pPr>
              <w:rPr>
                <w:rFonts w:eastAsia="Times New Roman"/>
                <w:lang w:eastAsia="en-GB"/>
              </w:rPr>
            </w:pPr>
            <w:r>
              <w:rPr>
                <w:rFonts w:eastAsia="Times New Roman"/>
                <w:lang w:eastAsia="en-GB"/>
              </w:rPr>
              <w:t>5</w:t>
            </w:r>
            <w:r w:rsidR="00735A47" w:rsidRPr="00735A47">
              <w:rPr>
                <w:rFonts w:eastAsia="Times New Roman"/>
                <w:lang w:eastAsia="en-GB"/>
              </w:rPr>
              <w:t>.1</w:t>
            </w:r>
          </w:p>
        </w:tc>
        <w:tc>
          <w:tcPr>
            <w:tcW w:w="9498" w:type="dxa"/>
          </w:tcPr>
          <w:p w14:paraId="46D6FF14" w14:textId="77777777" w:rsidR="005F2F00" w:rsidRPr="005F2F00" w:rsidRDefault="005F2F00" w:rsidP="005F2F00">
            <w:r w:rsidRPr="005F2F00">
              <w:t>Chaidh Seirbheis Eadar-theangachaidh na Gàidhlig a stèidheachadh anns a’ Mhàrt 2009, an toiseach le taic airgid a bha a’ lùghdachadh mean air mhean, bho Mhaoin Buileachaidh Achd na Gàidhlig (GLAIF) tro ionmhas Bhòrd na Gàidhlig. Bho 2011, tha taic airson na seirbheis a’ tighinn bho Thabhartas Sònraichte na Gàidhlig a th’ air a mhaoineachadh le Riaghaltas na h-Alba.</w:t>
            </w:r>
          </w:p>
          <w:p w14:paraId="47EE1CCE" w14:textId="498F289F" w:rsidR="00C43CE2" w:rsidRDefault="00C43CE2" w:rsidP="00C43CE2">
            <w:pPr>
              <w:rPr>
                <w:highlight w:val="yellow"/>
              </w:rPr>
            </w:pPr>
          </w:p>
          <w:p w14:paraId="14163C33" w14:textId="1ED7CE61" w:rsidR="00B13205" w:rsidRDefault="00B13205" w:rsidP="00C43CE2">
            <w:pPr>
              <w:rPr>
                <w:highlight w:val="yellow"/>
              </w:rPr>
            </w:pPr>
            <w:r>
              <w:t xml:space="preserve">Tha obair na seirbheis air a stiùireadh le iarrtasan, agus chaidh dèiligeadh ri mòran iarrtasan eadar-theangachaidh is dearbh-leughaidh bhon a chaidh a stèidheachadh an toiseach. Tha an clàr a leanas a’ sealltainn nan àireamhan iomlan de dh’iarrtasan a chaidh a thilleadh anns gach bliadhna ionmhasail sna grunn bhliadhnaichean a chaidh seachad. Tha cunntasan mìosail air an cumail, anns a bheil fiosrachadh mu chinn-latha, seirbheisean, cuspairean </w:t>
            </w:r>
            <w:r w:rsidR="00FA2188">
              <w:t>i</w:t>
            </w:r>
            <w:r>
              <w:t xml:space="preserve">s cunntasan fhaclan. Tha diofar mòr anns gach iarrtas fa leth, bho rud anns nach eil ach aon fhacal gu sgrìobhainnean mòra, agus mar sin, tha diofar mòr san ùine a thathar a’ cosg air gach iarrtas fa leth. Math dh’fhaodte gun cosgar ùine mhòr air </w:t>
            </w:r>
            <w:r w:rsidRPr="00F01FDC">
              <w:t xml:space="preserve">iarrtas aon fhacal a leithid ainm-àite, </w:t>
            </w:r>
            <w:r>
              <w:t>tro rannsachadh is tro bhreithneachadh le AÀA, fhad ’s as urrainnear abairt ghoirid a thilleadh sa bhad. Mar sin, air sàillibh iomadh eadar-dhealachadh, chan urrainnear coimeas cunbhalach a dhèanamh air na h-àireamhan. A dh’aindeoin sin, tha iad a’ sealltainn gu bheil iarrtas àrd ann airson obair na seirbheis</w:t>
            </w:r>
            <w:r w:rsidR="00922200">
              <w:t>.</w:t>
            </w:r>
          </w:p>
          <w:p w14:paraId="62E7E295" w14:textId="74EC517B" w:rsidR="00C43CE2" w:rsidRDefault="00C43CE2" w:rsidP="00C43CE2"/>
          <w:tbl>
            <w:tblPr>
              <w:tblStyle w:val="TableGrid"/>
              <w:tblW w:w="0" w:type="auto"/>
              <w:jc w:val="center"/>
              <w:tblInd w:w="0" w:type="dxa"/>
              <w:tblLayout w:type="fixed"/>
              <w:tblLook w:val="04A0" w:firstRow="1" w:lastRow="0" w:firstColumn="1" w:lastColumn="0" w:noHBand="0" w:noVBand="1"/>
            </w:tblPr>
            <w:tblGrid>
              <w:gridCol w:w="3075"/>
              <w:gridCol w:w="3076"/>
            </w:tblGrid>
            <w:tr w:rsidR="00C43CE2" w:rsidRPr="00AD3558" w14:paraId="194119EC"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hideMark/>
                </w:tcPr>
                <w:p w14:paraId="5371AEC8" w14:textId="3EB2CFD7" w:rsidR="00C43CE2" w:rsidRPr="00E50576" w:rsidRDefault="00137438" w:rsidP="00C43CE2">
                  <w:pPr>
                    <w:jc w:val="center"/>
                    <w:rPr>
                      <w:rFonts w:ascii="Arial" w:hAnsi="Arial" w:cs="Arial"/>
                      <w:b/>
                      <w:bCs/>
                    </w:rPr>
                  </w:pPr>
                  <w:r>
                    <w:rPr>
                      <w:rFonts w:ascii="Arial" w:hAnsi="Arial" w:cs="Arial"/>
                      <w:b/>
                      <w:bCs/>
                    </w:rPr>
                    <w:t>Giblean</w:t>
                  </w:r>
                  <w:r w:rsidRPr="00AD3558">
                    <w:rPr>
                      <w:rFonts w:ascii="Arial" w:hAnsi="Arial" w:cs="Arial"/>
                      <w:b/>
                      <w:bCs/>
                    </w:rPr>
                    <w:t>–M</w:t>
                  </w:r>
                  <w:r>
                    <w:rPr>
                      <w:rFonts w:ascii="Arial" w:hAnsi="Arial" w:cs="Arial"/>
                      <w:b/>
                      <w:bCs/>
                    </w:rPr>
                    <w:t>àrt</w:t>
                  </w:r>
                </w:p>
              </w:tc>
              <w:tc>
                <w:tcPr>
                  <w:tcW w:w="3076" w:type="dxa"/>
                  <w:tcBorders>
                    <w:top w:val="single" w:sz="4" w:space="0" w:color="auto"/>
                    <w:left w:val="single" w:sz="4" w:space="0" w:color="auto"/>
                    <w:bottom w:val="single" w:sz="4" w:space="0" w:color="auto"/>
                    <w:right w:val="single" w:sz="4" w:space="0" w:color="auto"/>
                  </w:tcBorders>
                  <w:hideMark/>
                </w:tcPr>
                <w:p w14:paraId="4B4B0D11" w14:textId="7B203D8E" w:rsidR="00C43CE2" w:rsidRPr="00E50576" w:rsidRDefault="00137438" w:rsidP="00C43CE2">
                  <w:pPr>
                    <w:jc w:val="center"/>
                    <w:rPr>
                      <w:rFonts w:ascii="Arial" w:hAnsi="Arial" w:cs="Arial"/>
                      <w:b/>
                      <w:bCs/>
                    </w:rPr>
                  </w:pPr>
                  <w:r>
                    <w:rPr>
                      <w:rFonts w:ascii="Arial" w:hAnsi="Arial" w:cs="Arial"/>
                      <w:b/>
                      <w:bCs/>
                    </w:rPr>
                    <w:t>Àireamh</w:t>
                  </w:r>
                  <w:r w:rsidRPr="00AD3558">
                    <w:rPr>
                      <w:rFonts w:ascii="Arial" w:hAnsi="Arial" w:cs="Arial"/>
                      <w:b/>
                      <w:bCs/>
                    </w:rPr>
                    <w:t xml:space="preserve"> </w:t>
                  </w:r>
                  <w:r>
                    <w:rPr>
                      <w:rFonts w:ascii="Arial" w:hAnsi="Arial" w:cs="Arial"/>
                      <w:b/>
                      <w:bCs/>
                    </w:rPr>
                    <w:t>Iarrtasan</w:t>
                  </w:r>
                </w:p>
              </w:tc>
            </w:tr>
            <w:tr w:rsidR="00C43CE2" w:rsidRPr="00AD3558" w14:paraId="7D1945A7"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1F15D9A6" w14:textId="57BB2952" w:rsidR="00C43CE2" w:rsidRPr="00E50576" w:rsidRDefault="00C43CE2" w:rsidP="00D91BE9">
                  <w:pPr>
                    <w:jc w:val="center"/>
                    <w:rPr>
                      <w:rFonts w:ascii="Arial" w:hAnsi="Arial" w:cs="Arial"/>
                    </w:rPr>
                  </w:pPr>
                  <w:r w:rsidRPr="00E50576">
                    <w:rPr>
                      <w:rFonts w:ascii="Arial" w:hAnsi="Arial" w:cs="Arial"/>
                    </w:rPr>
                    <w:t>2014–15</w:t>
                  </w:r>
                </w:p>
              </w:tc>
              <w:tc>
                <w:tcPr>
                  <w:tcW w:w="3076" w:type="dxa"/>
                  <w:tcBorders>
                    <w:top w:val="single" w:sz="4" w:space="0" w:color="auto"/>
                    <w:left w:val="single" w:sz="4" w:space="0" w:color="auto"/>
                    <w:bottom w:val="single" w:sz="4" w:space="0" w:color="auto"/>
                    <w:right w:val="single" w:sz="4" w:space="0" w:color="auto"/>
                  </w:tcBorders>
                </w:tcPr>
                <w:p w14:paraId="244B7020" w14:textId="56E0F3C8" w:rsidR="00C43CE2" w:rsidRPr="00E50576" w:rsidRDefault="00C43CE2" w:rsidP="00C43CE2">
                  <w:pPr>
                    <w:jc w:val="center"/>
                    <w:rPr>
                      <w:rFonts w:ascii="Arial" w:hAnsi="Arial" w:cs="Arial"/>
                    </w:rPr>
                  </w:pPr>
                  <w:r w:rsidRPr="00E50576">
                    <w:rPr>
                      <w:rFonts w:ascii="Arial" w:hAnsi="Arial" w:cs="Arial"/>
                    </w:rPr>
                    <w:t>810</w:t>
                  </w:r>
                </w:p>
              </w:tc>
            </w:tr>
            <w:tr w:rsidR="00DF49C1" w:rsidRPr="00AD3558" w14:paraId="319C839F"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4E289874" w14:textId="2C1204A1" w:rsidR="00DF49C1" w:rsidRPr="00E50576" w:rsidRDefault="00DF49C1" w:rsidP="00D91BE9">
                  <w:pPr>
                    <w:jc w:val="center"/>
                    <w:rPr>
                      <w:rFonts w:ascii="Arial" w:hAnsi="Arial" w:cs="Arial"/>
                    </w:rPr>
                  </w:pPr>
                  <w:r w:rsidRPr="00E50576">
                    <w:rPr>
                      <w:rFonts w:ascii="Arial" w:hAnsi="Arial" w:cs="Arial"/>
                    </w:rPr>
                    <w:t>2015–16</w:t>
                  </w:r>
                </w:p>
              </w:tc>
              <w:tc>
                <w:tcPr>
                  <w:tcW w:w="3076" w:type="dxa"/>
                  <w:tcBorders>
                    <w:top w:val="single" w:sz="4" w:space="0" w:color="auto"/>
                    <w:left w:val="single" w:sz="4" w:space="0" w:color="auto"/>
                    <w:bottom w:val="single" w:sz="4" w:space="0" w:color="auto"/>
                    <w:right w:val="single" w:sz="4" w:space="0" w:color="auto"/>
                  </w:tcBorders>
                </w:tcPr>
                <w:p w14:paraId="066D7E8C" w14:textId="4A48548D" w:rsidR="00DF49C1" w:rsidRPr="00E50576" w:rsidRDefault="00DF49C1" w:rsidP="00DF49C1">
                  <w:pPr>
                    <w:jc w:val="center"/>
                    <w:rPr>
                      <w:rFonts w:ascii="Arial" w:hAnsi="Arial" w:cs="Arial"/>
                    </w:rPr>
                  </w:pPr>
                  <w:r w:rsidRPr="00E50576">
                    <w:rPr>
                      <w:rFonts w:ascii="Arial" w:hAnsi="Arial" w:cs="Arial"/>
                    </w:rPr>
                    <w:t>767</w:t>
                  </w:r>
                </w:p>
              </w:tc>
            </w:tr>
            <w:tr w:rsidR="00DF49C1" w:rsidRPr="00AD3558" w14:paraId="4A942189"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14D09AA6" w14:textId="3C50CE4F" w:rsidR="00DF49C1" w:rsidRPr="00E50576" w:rsidRDefault="00DF49C1" w:rsidP="00D91BE9">
                  <w:pPr>
                    <w:jc w:val="center"/>
                    <w:rPr>
                      <w:rFonts w:ascii="Arial" w:hAnsi="Arial" w:cs="Arial"/>
                    </w:rPr>
                  </w:pPr>
                  <w:r w:rsidRPr="00E50576">
                    <w:rPr>
                      <w:rFonts w:ascii="Arial" w:hAnsi="Arial" w:cs="Arial"/>
                    </w:rPr>
                    <w:t>2016–17</w:t>
                  </w:r>
                </w:p>
              </w:tc>
              <w:tc>
                <w:tcPr>
                  <w:tcW w:w="3076" w:type="dxa"/>
                  <w:tcBorders>
                    <w:top w:val="single" w:sz="4" w:space="0" w:color="auto"/>
                    <w:left w:val="single" w:sz="4" w:space="0" w:color="auto"/>
                    <w:bottom w:val="single" w:sz="4" w:space="0" w:color="auto"/>
                    <w:right w:val="single" w:sz="4" w:space="0" w:color="auto"/>
                  </w:tcBorders>
                </w:tcPr>
                <w:p w14:paraId="21C98230" w14:textId="03076F17" w:rsidR="00DF49C1" w:rsidRPr="00E50576" w:rsidRDefault="00DF49C1" w:rsidP="00DF49C1">
                  <w:pPr>
                    <w:jc w:val="center"/>
                    <w:rPr>
                      <w:rFonts w:ascii="Arial" w:hAnsi="Arial" w:cs="Arial"/>
                    </w:rPr>
                  </w:pPr>
                  <w:r w:rsidRPr="00E50576">
                    <w:rPr>
                      <w:rFonts w:ascii="Arial" w:hAnsi="Arial" w:cs="Arial"/>
                    </w:rPr>
                    <w:t>620</w:t>
                  </w:r>
                </w:p>
              </w:tc>
            </w:tr>
            <w:tr w:rsidR="00DF49C1" w:rsidRPr="00AD3558" w14:paraId="023A713D"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69859D44" w14:textId="2E1E5D20" w:rsidR="00DF49C1" w:rsidRPr="00E50576" w:rsidRDefault="00DF49C1" w:rsidP="00D91BE9">
                  <w:pPr>
                    <w:jc w:val="center"/>
                    <w:rPr>
                      <w:rFonts w:ascii="Arial" w:hAnsi="Arial" w:cs="Arial"/>
                    </w:rPr>
                  </w:pPr>
                  <w:r w:rsidRPr="00E50576">
                    <w:rPr>
                      <w:rFonts w:ascii="Arial" w:hAnsi="Arial" w:cs="Arial"/>
                    </w:rPr>
                    <w:t>2017–18</w:t>
                  </w:r>
                </w:p>
              </w:tc>
              <w:tc>
                <w:tcPr>
                  <w:tcW w:w="3076" w:type="dxa"/>
                  <w:tcBorders>
                    <w:top w:val="single" w:sz="4" w:space="0" w:color="auto"/>
                    <w:left w:val="single" w:sz="4" w:space="0" w:color="auto"/>
                    <w:bottom w:val="single" w:sz="4" w:space="0" w:color="auto"/>
                    <w:right w:val="single" w:sz="4" w:space="0" w:color="auto"/>
                  </w:tcBorders>
                </w:tcPr>
                <w:p w14:paraId="45EF23BA" w14:textId="5DE76D7D" w:rsidR="00DF49C1" w:rsidRPr="00E50576" w:rsidRDefault="00DF49C1" w:rsidP="00DF49C1">
                  <w:pPr>
                    <w:jc w:val="center"/>
                    <w:rPr>
                      <w:rFonts w:ascii="Arial" w:hAnsi="Arial" w:cs="Arial"/>
                    </w:rPr>
                  </w:pPr>
                  <w:r w:rsidRPr="00E50576">
                    <w:rPr>
                      <w:rFonts w:ascii="Arial" w:hAnsi="Arial" w:cs="Arial"/>
                    </w:rPr>
                    <w:t>918</w:t>
                  </w:r>
                </w:p>
              </w:tc>
            </w:tr>
            <w:tr w:rsidR="00DF49C1" w:rsidRPr="00AD3558" w14:paraId="4336FE9E"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3FF5FEE2" w14:textId="631EFFA4" w:rsidR="00DF49C1" w:rsidRPr="00E50576" w:rsidRDefault="00DF49C1" w:rsidP="00D91BE9">
                  <w:pPr>
                    <w:jc w:val="center"/>
                    <w:rPr>
                      <w:rFonts w:ascii="Arial" w:hAnsi="Arial" w:cs="Arial"/>
                    </w:rPr>
                  </w:pPr>
                  <w:r w:rsidRPr="00E50576">
                    <w:rPr>
                      <w:rFonts w:ascii="Arial" w:hAnsi="Arial" w:cs="Arial"/>
                    </w:rPr>
                    <w:t>2018–19</w:t>
                  </w:r>
                </w:p>
              </w:tc>
              <w:tc>
                <w:tcPr>
                  <w:tcW w:w="3076" w:type="dxa"/>
                  <w:tcBorders>
                    <w:top w:val="single" w:sz="4" w:space="0" w:color="auto"/>
                    <w:left w:val="single" w:sz="4" w:space="0" w:color="auto"/>
                    <w:bottom w:val="single" w:sz="4" w:space="0" w:color="auto"/>
                    <w:right w:val="single" w:sz="4" w:space="0" w:color="auto"/>
                  </w:tcBorders>
                </w:tcPr>
                <w:p w14:paraId="5B400CC6" w14:textId="374232F6" w:rsidR="00DF49C1" w:rsidRPr="00E50576" w:rsidRDefault="00DF49C1" w:rsidP="00DF49C1">
                  <w:pPr>
                    <w:jc w:val="center"/>
                    <w:rPr>
                      <w:rFonts w:ascii="Arial" w:hAnsi="Arial" w:cs="Arial"/>
                    </w:rPr>
                  </w:pPr>
                  <w:r w:rsidRPr="00E50576">
                    <w:rPr>
                      <w:rFonts w:ascii="Arial" w:hAnsi="Arial" w:cs="Arial"/>
                    </w:rPr>
                    <w:t>748</w:t>
                  </w:r>
                </w:p>
              </w:tc>
            </w:tr>
            <w:tr w:rsidR="00DF49C1" w:rsidRPr="00AD3558" w14:paraId="5AA4BF13"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7E3F917B" w14:textId="12E614C6" w:rsidR="00DF49C1" w:rsidRPr="00E50576" w:rsidRDefault="00DF49C1" w:rsidP="00D91BE9">
                  <w:pPr>
                    <w:jc w:val="center"/>
                    <w:rPr>
                      <w:rFonts w:ascii="Arial" w:hAnsi="Arial" w:cs="Arial"/>
                    </w:rPr>
                  </w:pPr>
                  <w:r w:rsidRPr="00E50576">
                    <w:rPr>
                      <w:rFonts w:ascii="Arial" w:hAnsi="Arial" w:cs="Arial"/>
                    </w:rPr>
                    <w:t>2019–20</w:t>
                  </w:r>
                </w:p>
              </w:tc>
              <w:tc>
                <w:tcPr>
                  <w:tcW w:w="3076" w:type="dxa"/>
                  <w:tcBorders>
                    <w:top w:val="single" w:sz="4" w:space="0" w:color="auto"/>
                    <w:left w:val="single" w:sz="4" w:space="0" w:color="auto"/>
                    <w:bottom w:val="single" w:sz="4" w:space="0" w:color="auto"/>
                    <w:right w:val="single" w:sz="4" w:space="0" w:color="auto"/>
                  </w:tcBorders>
                </w:tcPr>
                <w:p w14:paraId="67BD0CE6" w14:textId="1FB7B730" w:rsidR="00DF49C1" w:rsidRPr="00E50576" w:rsidRDefault="00DF49C1" w:rsidP="00DF49C1">
                  <w:pPr>
                    <w:jc w:val="center"/>
                    <w:rPr>
                      <w:rFonts w:ascii="Arial" w:hAnsi="Arial" w:cs="Arial"/>
                    </w:rPr>
                  </w:pPr>
                  <w:r w:rsidRPr="00E50576">
                    <w:rPr>
                      <w:rFonts w:ascii="Arial" w:hAnsi="Arial" w:cs="Arial"/>
                    </w:rPr>
                    <w:t>720</w:t>
                  </w:r>
                </w:p>
              </w:tc>
            </w:tr>
            <w:tr w:rsidR="00DF49C1" w:rsidRPr="00AD3558" w14:paraId="6358BF51"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7374767F" w14:textId="69F1BBF7" w:rsidR="00DF49C1" w:rsidRPr="00E50576" w:rsidRDefault="00DF49C1" w:rsidP="00D91BE9">
                  <w:pPr>
                    <w:jc w:val="center"/>
                    <w:rPr>
                      <w:rFonts w:ascii="Arial" w:hAnsi="Arial" w:cs="Arial"/>
                    </w:rPr>
                  </w:pPr>
                  <w:r w:rsidRPr="00E50576">
                    <w:rPr>
                      <w:rFonts w:ascii="Arial" w:hAnsi="Arial" w:cs="Arial"/>
                    </w:rPr>
                    <w:t>2020–21</w:t>
                  </w:r>
                </w:p>
              </w:tc>
              <w:tc>
                <w:tcPr>
                  <w:tcW w:w="3076" w:type="dxa"/>
                  <w:tcBorders>
                    <w:top w:val="single" w:sz="4" w:space="0" w:color="auto"/>
                    <w:left w:val="single" w:sz="4" w:space="0" w:color="auto"/>
                    <w:bottom w:val="single" w:sz="4" w:space="0" w:color="auto"/>
                    <w:right w:val="single" w:sz="4" w:space="0" w:color="auto"/>
                  </w:tcBorders>
                </w:tcPr>
                <w:p w14:paraId="55F2EC1C" w14:textId="79C4D21C" w:rsidR="00DF49C1" w:rsidRPr="00E50576" w:rsidRDefault="00DF49C1" w:rsidP="00DF49C1">
                  <w:pPr>
                    <w:jc w:val="center"/>
                    <w:rPr>
                      <w:rFonts w:ascii="Arial" w:hAnsi="Arial" w:cs="Arial"/>
                    </w:rPr>
                  </w:pPr>
                  <w:r w:rsidRPr="00E50576">
                    <w:rPr>
                      <w:rFonts w:ascii="Arial" w:hAnsi="Arial" w:cs="Arial"/>
                    </w:rPr>
                    <w:t>939</w:t>
                  </w:r>
                </w:p>
              </w:tc>
            </w:tr>
            <w:tr w:rsidR="00D91BE9" w:rsidRPr="00AD3558" w14:paraId="219AC901"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067BE955" w14:textId="5F94BAE2" w:rsidR="00D91BE9" w:rsidRPr="00E50576" w:rsidRDefault="00D91BE9" w:rsidP="00D91BE9">
                  <w:pPr>
                    <w:jc w:val="center"/>
                    <w:rPr>
                      <w:rFonts w:ascii="Arial" w:hAnsi="Arial" w:cs="Arial"/>
                    </w:rPr>
                  </w:pPr>
                  <w:r w:rsidRPr="00E50576">
                    <w:rPr>
                      <w:rFonts w:ascii="Arial" w:hAnsi="Arial" w:cs="Arial"/>
                    </w:rPr>
                    <w:t>2021–22</w:t>
                  </w:r>
                </w:p>
              </w:tc>
              <w:tc>
                <w:tcPr>
                  <w:tcW w:w="3076" w:type="dxa"/>
                  <w:tcBorders>
                    <w:top w:val="single" w:sz="4" w:space="0" w:color="auto"/>
                    <w:left w:val="single" w:sz="4" w:space="0" w:color="auto"/>
                    <w:bottom w:val="single" w:sz="4" w:space="0" w:color="auto"/>
                    <w:right w:val="single" w:sz="4" w:space="0" w:color="auto"/>
                  </w:tcBorders>
                </w:tcPr>
                <w:p w14:paraId="5AB30A30" w14:textId="2E6C9B2E" w:rsidR="00D91BE9" w:rsidRPr="00E50576" w:rsidRDefault="00E50576" w:rsidP="00D91BE9">
                  <w:pPr>
                    <w:jc w:val="center"/>
                    <w:rPr>
                      <w:rFonts w:ascii="Arial" w:hAnsi="Arial" w:cs="Arial"/>
                    </w:rPr>
                  </w:pPr>
                  <w:r w:rsidRPr="00E50576">
                    <w:rPr>
                      <w:rFonts w:ascii="Arial" w:hAnsi="Arial" w:cs="Arial"/>
                    </w:rPr>
                    <w:t>885</w:t>
                  </w:r>
                </w:p>
              </w:tc>
            </w:tr>
            <w:tr w:rsidR="00D91BE9" w:rsidRPr="00AD3558" w14:paraId="01E2F6DD" w14:textId="77777777" w:rsidTr="00FC0EFF">
              <w:trPr>
                <w:jc w:val="center"/>
              </w:trPr>
              <w:tc>
                <w:tcPr>
                  <w:tcW w:w="3075" w:type="dxa"/>
                  <w:tcBorders>
                    <w:top w:val="single" w:sz="4" w:space="0" w:color="auto"/>
                    <w:left w:val="single" w:sz="4" w:space="0" w:color="auto"/>
                    <w:bottom w:val="single" w:sz="4" w:space="0" w:color="auto"/>
                    <w:right w:val="single" w:sz="4" w:space="0" w:color="auto"/>
                  </w:tcBorders>
                </w:tcPr>
                <w:p w14:paraId="3F630103" w14:textId="2854D920" w:rsidR="00D91BE9" w:rsidRPr="00E50576" w:rsidRDefault="00D91BE9" w:rsidP="00D91BE9">
                  <w:pPr>
                    <w:jc w:val="center"/>
                    <w:rPr>
                      <w:rFonts w:ascii="Arial" w:hAnsi="Arial" w:cs="Arial"/>
                    </w:rPr>
                  </w:pPr>
                  <w:r w:rsidRPr="00E50576">
                    <w:rPr>
                      <w:rFonts w:ascii="Arial" w:hAnsi="Arial" w:cs="Arial"/>
                    </w:rPr>
                    <w:t>2022–23</w:t>
                  </w:r>
                </w:p>
              </w:tc>
              <w:tc>
                <w:tcPr>
                  <w:tcW w:w="3076" w:type="dxa"/>
                  <w:tcBorders>
                    <w:top w:val="single" w:sz="4" w:space="0" w:color="auto"/>
                    <w:left w:val="single" w:sz="4" w:space="0" w:color="auto"/>
                    <w:bottom w:val="single" w:sz="4" w:space="0" w:color="auto"/>
                    <w:right w:val="single" w:sz="4" w:space="0" w:color="auto"/>
                  </w:tcBorders>
                </w:tcPr>
                <w:p w14:paraId="542A9D57" w14:textId="31CFB3DD" w:rsidR="00D91BE9" w:rsidRPr="00E50576" w:rsidRDefault="00E50576" w:rsidP="00D91BE9">
                  <w:pPr>
                    <w:jc w:val="center"/>
                    <w:rPr>
                      <w:rFonts w:ascii="Arial" w:hAnsi="Arial" w:cs="Arial"/>
                    </w:rPr>
                  </w:pPr>
                  <w:r w:rsidRPr="00E50576">
                    <w:rPr>
                      <w:rFonts w:ascii="Arial" w:hAnsi="Arial" w:cs="Arial"/>
                    </w:rPr>
                    <w:t>982</w:t>
                  </w:r>
                </w:p>
              </w:tc>
            </w:tr>
          </w:tbl>
          <w:p w14:paraId="1478ADE8" w14:textId="77777777" w:rsidR="00FA2188" w:rsidRDefault="00FA2188" w:rsidP="0066539A">
            <w:pPr>
              <w:contextualSpacing/>
              <w:jc w:val="both"/>
            </w:pPr>
          </w:p>
          <w:p w14:paraId="64B60602" w14:textId="267292DB" w:rsidR="00155E0F" w:rsidRDefault="00155E0F" w:rsidP="0066539A">
            <w:pPr>
              <w:contextualSpacing/>
              <w:jc w:val="both"/>
              <w:rPr>
                <w:rFonts w:eastAsia="Times New Roman"/>
                <w:lang w:eastAsia="en-GB"/>
              </w:rPr>
            </w:pPr>
          </w:p>
        </w:tc>
      </w:tr>
      <w:tr w:rsidR="00735A47" w:rsidRPr="007135AE" w14:paraId="6D55733E" w14:textId="77777777" w:rsidTr="00735A47">
        <w:tc>
          <w:tcPr>
            <w:tcW w:w="709" w:type="dxa"/>
          </w:tcPr>
          <w:p w14:paraId="029C6360" w14:textId="77777777" w:rsidR="00735A47" w:rsidRPr="009056F5" w:rsidRDefault="00921A77" w:rsidP="003B42BC">
            <w:pPr>
              <w:rPr>
                <w:rFonts w:eastAsia="Times New Roman"/>
                <w:b/>
                <w:lang w:eastAsia="en-GB"/>
              </w:rPr>
            </w:pPr>
            <w:r w:rsidRPr="009056F5">
              <w:rPr>
                <w:rFonts w:eastAsia="Times New Roman"/>
                <w:b/>
                <w:lang w:eastAsia="en-GB"/>
              </w:rPr>
              <w:lastRenderedPageBreak/>
              <w:t>6</w:t>
            </w:r>
            <w:r w:rsidR="00735A47" w:rsidRPr="009056F5">
              <w:rPr>
                <w:rFonts w:eastAsia="Times New Roman"/>
                <w:b/>
                <w:lang w:eastAsia="en-GB"/>
              </w:rPr>
              <w:t>.</w:t>
            </w:r>
          </w:p>
        </w:tc>
        <w:tc>
          <w:tcPr>
            <w:tcW w:w="9498" w:type="dxa"/>
          </w:tcPr>
          <w:p w14:paraId="06A2008B" w14:textId="14E932DA" w:rsidR="00C43CE2" w:rsidRPr="009056F5" w:rsidRDefault="00137438" w:rsidP="00C43CE2">
            <w:pPr>
              <w:jc w:val="both"/>
              <w:rPr>
                <w:b/>
              </w:rPr>
            </w:pPr>
            <w:r>
              <w:rPr>
                <w:b/>
              </w:rPr>
              <w:t>Plana Gàidhlig Chomhairle na Gàidhealtachd</w:t>
            </w:r>
            <w:r w:rsidR="0021692D" w:rsidRPr="009056F5">
              <w:rPr>
                <w:b/>
              </w:rPr>
              <w:t xml:space="preserve"> 2023–28 </w:t>
            </w:r>
          </w:p>
          <w:p w14:paraId="1CEDE420" w14:textId="77777777" w:rsidR="0066539A" w:rsidRPr="009056F5" w:rsidRDefault="0066539A" w:rsidP="0066539A">
            <w:pPr>
              <w:contextualSpacing/>
              <w:jc w:val="both"/>
              <w:rPr>
                <w:rFonts w:eastAsia="Times New Roman"/>
                <w:lang w:eastAsia="en-GB"/>
              </w:rPr>
            </w:pPr>
          </w:p>
        </w:tc>
      </w:tr>
      <w:tr w:rsidR="00735A47" w:rsidRPr="007135AE" w14:paraId="5F1771F7" w14:textId="77777777" w:rsidTr="00735A47">
        <w:tc>
          <w:tcPr>
            <w:tcW w:w="709" w:type="dxa"/>
          </w:tcPr>
          <w:p w14:paraId="6B6353F4" w14:textId="77777777" w:rsidR="00735A47" w:rsidRPr="009056F5" w:rsidRDefault="00921A77" w:rsidP="003B42BC">
            <w:pPr>
              <w:rPr>
                <w:rFonts w:eastAsia="Times New Roman"/>
                <w:lang w:eastAsia="en-GB"/>
              </w:rPr>
            </w:pPr>
            <w:r w:rsidRPr="009056F5">
              <w:rPr>
                <w:rFonts w:eastAsia="Times New Roman"/>
                <w:lang w:eastAsia="en-GB"/>
              </w:rPr>
              <w:t>6</w:t>
            </w:r>
            <w:r w:rsidR="00735A47" w:rsidRPr="009056F5">
              <w:rPr>
                <w:rFonts w:eastAsia="Times New Roman"/>
                <w:lang w:eastAsia="en-GB"/>
              </w:rPr>
              <w:t>.1</w:t>
            </w:r>
          </w:p>
          <w:p w14:paraId="6705EB7E" w14:textId="77777777" w:rsidR="00536696" w:rsidRPr="009056F5" w:rsidRDefault="00536696" w:rsidP="003B42BC">
            <w:pPr>
              <w:rPr>
                <w:rFonts w:eastAsia="Times New Roman"/>
                <w:lang w:eastAsia="en-GB"/>
              </w:rPr>
            </w:pPr>
          </w:p>
          <w:p w14:paraId="4324641D" w14:textId="77777777" w:rsidR="00536696" w:rsidRPr="009056F5" w:rsidRDefault="00536696" w:rsidP="003B42BC">
            <w:pPr>
              <w:rPr>
                <w:rFonts w:eastAsia="Times New Roman"/>
                <w:lang w:eastAsia="en-GB"/>
              </w:rPr>
            </w:pPr>
          </w:p>
          <w:p w14:paraId="2C5B6302" w14:textId="77777777" w:rsidR="00536696" w:rsidRPr="009056F5" w:rsidRDefault="00536696" w:rsidP="003B42BC">
            <w:pPr>
              <w:rPr>
                <w:rFonts w:eastAsia="Times New Roman"/>
                <w:lang w:eastAsia="en-GB"/>
              </w:rPr>
            </w:pPr>
          </w:p>
          <w:p w14:paraId="4210425D" w14:textId="77777777" w:rsidR="00536696" w:rsidRPr="009056F5" w:rsidRDefault="00536696" w:rsidP="003B42BC">
            <w:pPr>
              <w:rPr>
                <w:rFonts w:eastAsia="Times New Roman"/>
                <w:lang w:eastAsia="en-GB"/>
              </w:rPr>
            </w:pPr>
          </w:p>
          <w:p w14:paraId="70D375B4" w14:textId="77777777" w:rsidR="00AF488D" w:rsidRDefault="00AF488D" w:rsidP="003B42BC">
            <w:pPr>
              <w:rPr>
                <w:rFonts w:eastAsia="Times New Roman"/>
                <w:lang w:eastAsia="en-GB"/>
              </w:rPr>
            </w:pPr>
          </w:p>
          <w:p w14:paraId="42E6C27E" w14:textId="77777777" w:rsidR="00140911" w:rsidRDefault="00140911" w:rsidP="003B42BC">
            <w:pPr>
              <w:rPr>
                <w:rFonts w:eastAsia="Times New Roman"/>
                <w:lang w:eastAsia="en-GB"/>
              </w:rPr>
            </w:pPr>
          </w:p>
          <w:p w14:paraId="023306A4" w14:textId="1DE6B344" w:rsidR="00536696" w:rsidRPr="009056F5" w:rsidRDefault="00536696" w:rsidP="003B42BC">
            <w:pPr>
              <w:rPr>
                <w:rFonts w:eastAsia="Times New Roman"/>
                <w:lang w:eastAsia="en-GB"/>
              </w:rPr>
            </w:pPr>
            <w:r w:rsidRPr="009056F5">
              <w:rPr>
                <w:rFonts w:eastAsia="Times New Roman"/>
                <w:lang w:eastAsia="en-GB"/>
              </w:rPr>
              <w:t>6.2</w:t>
            </w:r>
          </w:p>
        </w:tc>
        <w:tc>
          <w:tcPr>
            <w:tcW w:w="9498" w:type="dxa"/>
          </w:tcPr>
          <w:p w14:paraId="721DB2AB" w14:textId="5B6962F1" w:rsidR="0021692D" w:rsidRDefault="00B13205" w:rsidP="0021692D">
            <w:pPr>
              <w:pStyle w:val="paragraph"/>
              <w:spacing w:before="0" w:beforeAutospacing="0" w:after="0" w:afterAutospacing="0"/>
              <w:textAlignment w:val="baseline"/>
              <w:rPr>
                <w:rStyle w:val="eop"/>
                <w:rFonts w:ascii="Arial" w:hAnsi="Arial" w:cs="Arial"/>
                <w:color w:val="000000"/>
              </w:rPr>
            </w:pPr>
            <w:r w:rsidRPr="00B13205">
              <w:rPr>
                <w:rStyle w:val="eop"/>
                <w:rFonts w:ascii="Arial" w:hAnsi="Arial" w:cs="Arial"/>
                <w:color w:val="000000"/>
              </w:rPr>
              <w:t>Chaidh mòran eadar-theangachaidh is dearbh-leughaidh a dhèanamh</w:t>
            </w:r>
            <w:r>
              <w:rPr>
                <w:rStyle w:val="eop"/>
                <w:rFonts w:ascii="Arial" w:hAnsi="Arial" w:cs="Arial"/>
                <w:color w:val="000000"/>
              </w:rPr>
              <w:t xml:space="preserve"> co-cheangailte ri</w:t>
            </w:r>
            <w:r w:rsidR="00922200">
              <w:rPr>
                <w:rStyle w:val="eop"/>
                <w:rFonts w:ascii="Arial" w:hAnsi="Arial" w:cs="Arial"/>
                <w:color w:val="000000"/>
              </w:rPr>
              <w:t>s na</w:t>
            </w:r>
            <w:r>
              <w:rPr>
                <w:rStyle w:val="eop"/>
                <w:rFonts w:ascii="Arial" w:hAnsi="Arial" w:cs="Arial"/>
                <w:color w:val="000000"/>
              </w:rPr>
              <w:t xml:space="preserve"> dreachdan Gàidhlig is Beurla</w:t>
            </w:r>
            <w:r w:rsidR="00140911">
              <w:rPr>
                <w:rStyle w:val="eop"/>
                <w:rFonts w:ascii="Arial" w:hAnsi="Arial" w:cs="Arial"/>
                <w:color w:val="000000"/>
              </w:rPr>
              <w:t xml:space="preserve"> de </w:t>
            </w:r>
            <w:r w:rsidR="00493FF0" w:rsidRPr="00493FF0">
              <w:rPr>
                <w:rStyle w:val="eop"/>
                <w:rFonts w:ascii="Arial" w:hAnsi="Arial" w:cs="Arial"/>
                <w:color w:val="000000"/>
              </w:rPr>
              <w:t>P</w:t>
            </w:r>
            <w:r w:rsidR="00140911">
              <w:rPr>
                <w:rStyle w:val="eop"/>
                <w:rFonts w:ascii="Arial" w:hAnsi="Arial" w:cs="Arial"/>
                <w:color w:val="000000"/>
              </w:rPr>
              <w:t>h</w:t>
            </w:r>
            <w:r w:rsidR="00493FF0" w:rsidRPr="00493FF0">
              <w:rPr>
                <w:rStyle w:val="eop"/>
                <w:rFonts w:ascii="Arial" w:hAnsi="Arial" w:cs="Arial"/>
                <w:color w:val="000000"/>
              </w:rPr>
              <w:t>lana Gàidhlig Chomhairle na Gàidhealtachd</w:t>
            </w:r>
            <w:r w:rsidR="0021692D" w:rsidRPr="00493FF0">
              <w:rPr>
                <w:rStyle w:val="eop"/>
                <w:rFonts w:ascii="Arial" w:hAnsi="Arial" w:cs="Arial"/>
                <w:color w:val="000000"/>
              </w:rPr>
              <w:t xml:space="preserve"> 2023–28. </w:t>
            </w:r>
            <w:r w:rsidR="00140911">
              <w:rPr>
                <w:rStyle w:val="eop"/>
                <w:rFonts w:ascii="Arial" w:hAnsi="Arial" w:cs="Arial"/>
                <w:color w:val="000000"/>
              </w:rPr>
              <w:t xml:space="preserve">Tha seo air a bhith a’ gabhail a-steach, gu ruige seo, </w:t>
            </w:r>
            <w:r w:rsidR="00140911" w:rsidRPr="00140911">
              <w:rPr>
                <w:rStyle w:val="eop"/>
                <w:rFonts w:ascii="Arial" w:hAnsi="Arial" w:cs="Arial"/>
                <w:color w:val="000000"/>
              </w:rPr>
              <w:t>grunn dhreachdan is atharrachaidhean</w:t>
            </w:r>
            <w:r w:rsidR="0021692D" w:rsidRPr="00140911">
              <w:rPr>
                <w:rStyle w:val="eop"/>
                <w:rFonts w:ascii="Arial" w:hAnsi="Arial" w:cs="Arial"/>
                <w:color w:val="000000"/>
              </w:rPr>
              <w:t xml:space="preserve">, </w:t>
            </w:r>
            <w:r w:rsidRPr="00140911">
              <w:rPr>
                <w:rStyle w:val="eop"/>
                <w:rFonts w:ascii="Arial" w:hAnsi="Arial" w:cs="Arial"/>
                <w:color w:val="000000"/>
              </w:rPr>
              <w:t>geàrr</w:t>
            </w:r>
            <w:r w:rsidRPr="00B13205">
              <w:rPr>
                <w:rStyle w:val="eop"/>
                <w:rFonts w:ascii="Arial" w:hAnsi="Arial" w:cs="Arial"/>
                <w:color w:val="000000"/>
              </w:rPr>
              <w:t>-chunntasan</w:t>
            </w:r>
            <w:r w:rsidR="0021692D" w:rsidRPr="00B13205">
              <w:rPr>
                <w:rStyle w:val="eop"/>
                <w:rFonts w:ascii="Arial" w:hAnsi="Arial" w:cs="Arial"/>
                <w:color w:val="000000"/>
              </w:rPr>
              <w:t xml:space="preserve">, </w:t>
            </w:r>
            <w:r w:rsidRPr="00B13205">
              <w:rPr>
                <w:rStyle w:val="eop"/>
                <w:rFonts w:ascii="Arial" w:hAnsi="Arial" w:cs="Arial"/>
                <w:color w:val="000000"/>
              </w:rPr>
              <w:t>grafaigean-fiosrachaidh</w:t>
            </w:r>
            <w:r w:rsidR="0021692D" w:rsidRPr="00B13205">
              <w:rPr>
                <w:rStyle w:val="eop"/>
                <w:rFonts w:ascii="Arial" w:hAnsi="Arial" w:cs="Arial"/>
                <w:color w:val="000000"/>
              </w:rPr>
              <w:t>,</w:t>
            </w:r>
            <w:r w:rsidRPr="00B13205">
              <w:rPr>
                <w:rStyle w:val="eop"/>
                <w:rFonts w:ascii="Arial" w:hAnsi="Arial" w:cs="Arial"/>
                <w:color w:val="000000"/>
              </w:rPr>
              <w:t xml:space="preserve"> stuthan co-chomhairleachadh poblach</w:t>
            </w:r>
            <w:r w:rsidR="0021692D" w:rsidRPr="00B13205">
              <w:rPr>
                <w:rStyle w:val="eop"/>
                <w:rFonts w:ascii="Arial" w:hAnsi="Arial" w:cs="Arial"/>
                <w:color w:val="000000"/>
              </w:rPr>
              <w:t xml:space="preserve">, </w:t>
            </w:r>
            <w:r w:rsidRPr="00B13205">
              <w:rPr>
                <w:rStyle w:val="eop"/>
                <w:rFonts w:ascii="Arial" w:hAnsi="Arial" w:cs="Arial"/>
                <w:color w:val="000000"/>
              </w:rPr>
              <w:t xml:space="preserve">pròiseactan guth sgoilearan, litrichean gu luchd-ùidhe, follaiseachd </w:t>
            </w:r>
            <w:r w:rsidR="005F2F00" w:rsidRPr="00B13205">
              <w:rPr>
                <w:rStyle w:val="eop"/>
                <w:rFonts w:ascii="Arial" w:hAnsi="Arial" w:cs="Arial"/>
                <w:color w:val="000000"/>
              </w:rPr>
              <w:t>agus fiosan naidheachd</w:t>
            </w:r>
            <w:r w:rsidR="0021692D" w:rsidRPr="00B13205">
              <w:rPr>
                <w:rStyle w:val="eop"/>
                <w:rFonts w:ascii="Arial" w:hAnsi="Arial" w:cs="Arial"/>
                <w:color w:val="000000"/>
              </w:rPr>
              <w:t>.</w:t>
            </w:r>
            <w:r w:rsidR="0021692D" w:rsidRPr="005F2F00">
              <w:rPr>
                <w:rStyle w:val="eop"/>
                <w:rFonts w:ascii="Arial" w:hAnsi="Arial" w:cs="Arial"/>
                <w:color w:val="000000"/>
              </w:rPr>
              <w:t xml:space="preserve"> </w:t>
            </w:r>
          </w:p>
          <w:p w14:paraId="45CC405E" w14:textId="47CE35C2" w:rsidR="003F5927" w:rsidRPr="00137438" w:rsidRDefault="003F5927" w:rsidP="0021692D">
            <w:pPr>
              <w:pStyle w:val="paragraph"/>
              <w:spacing w:before="0" w:beforeAutospacing="0" w:after="0" w:afterAutospacing="0"/>
              <w:textAlignment w:val="baseline"/>
              <w:rPr>
                <w:rStyle w:val="eop"/>
                <w:rFonts w:ascii="Arial" w:hAnsi="Arial" w:cs="Arial"/>
                <w:color w:val="000000"/>
                <w:highlight w:val="yellow"/>
              </w:rPr>
            </w:pPr>
          </w:p>
          <w:p w14:paraId="7A927174" w14:textId="1FDF5F30" w:rsidR="002C37C0" w:rsidRPr="009056F5" w:rsidRDefault="00140911" w:rsidP="009056F5">
            <w:pPr>
              <w:pStyle w:val="paragraph"/>
              <w:spacing w:before="0" w:beforeAutospacing="0" w:after="0" w:afterAutospacing="0"/>
              <w:textAlignment w:val="baseline"/>
              <w:rPr>
                <w:rFonts w:ascii="Arial" w:hAnsi="Arial" w:cs="Arial"/>
                <w:color w:val="000000"/>
              </w:rPr>
            </w:pPr>
            <w:r w:rsidRPr="00140911">
              <w:rPr>
                <w:rStyle w:val="eop"/>
                <w:rFonts w:ascii="Arial" w:hAnsi="Arial" w:cs="Arial"/>
                <w:color w:val="000000"/>
              </w:rPr>
              <w:t>Chaidh obair eadar-theangachaidh a dhèanamh cuideachd airson co-chomhairleachaidhean is bùithtean-obrach</w:t>
            </w:r>
            <w:r w:rsidR="0021692D" w:rsidRPr="00140911">
              <w:rPr>
                <w:rStyle w:val="eop"/>
                <w:rFonts w:ascii="Arial" w:hAnsi="Arial" w:cs="Arial"/>
                <w:color w:val="000000"/>
              </w:rPr>
              <w:t xml:space="preserve"> </w:t>
            </w:r>
            <w:r w:rsidRPr="00140911">
              <w:rPr>
                <w:rStyle w:val="eop"/>
                <w:rFonts w:ascii="Arial" w:hAnsi="Arial" w:cs="Arial"/>
                <w:color w:val="000000"/>
              </w:rPr>
              <w:t xml:space="preserve">airson </w:t>
            </w:r>
            <w:r w:rsidR="005F2F00" w:rsidRPr="00140911">
              <w:rPr>
                <w:rStyle w:val="eop"/>
                <w:rFonts w:ascii="Arial" w:hAnsi="Arial" w:cs="Arial"/>
                <w:color w:val="000000"/>
              </w:rPr>
              <w:t>Plana Cànain Nàiseanta na Gàidhlig</w:t>
            </w:r>
            <w:r w:rsidR="0021692D" w:rsidRPr="00140911">
              <w:rPr>
                <w:rStyle w:val="eop"/>
                <w:rFonts w:ascii="Arial" w:hAnsi="Arial" w:cs="Arial"/>
                <w:color w:val="000000"/>
              </w:rPr>
              <w:t xml:space="preserve"> 2023–28</w:t>
            </w:r>
            <w:r w:rsidR="002C37C0" w:rsidRPr="00140911">
              <w:rPr>
                <w:rStyle w:val="eop"/>
                <w:rFonts w:ascii="Arial" w:hAnsi="Arial" w:cs="Arial"/>
                <w:color w:val="000000"/>
              </w:rPr>
              <w:t>,</w:t>
            </w:r>
            <w:r w:rsidR="0021692D" w:rsidRPr="00140911">
              <w:rPr>
                <w:rStyle w:val="eop"/>
                <w:rFonts w:ascii="Arial" w:hAnsi="Arial" w:cs="Arial"/>
                <w:color w:val="000000"/>
              </w:rPr>
              <w:t xml:space="preserve"> </w:t>
            </w:r>
            <w:r w:rsidR="005F2F00" w:rsidRPr="00140911">
              <w:rPr>
                <w:rStyle w:val="eop"/>
                <w:rFonts w:ascii="Arial" w:hAnsi="Arial" w:cs="Arial"/>
                <w:color w:val="000000"/>
              </w:rPr>
              <w:t>agus airson a’ Cho-chomhairleachaidh air</w:t>
            </w:r>
            <w:r w:rsidR="0021692D" w:rsidRPr="00140911">
              <w:rPr>
                <w:rStyle w:val="eop"/>
                <w:rFonts w:ascii="Arial" w:hAnsi="Arial" w:cs="Arial"/>
                <w:color w:val="000000"/>
              </w:rPr>
              <w:t xml:space="preserve"> </w:t>
            </w:r>
            <w:r w:rsidR="005F2F00" w:rsidRPr="00140911">
              <w:rPr>
                <w:rStyle w:val="eop"/>
                <w:rFonts w:ascii="Arial" w:hAnsi="Arial" w:cs="Arial"/>
                <w:color w:val="000000"/>
              </w:rPr>
              <w:t>Gàidhlig agus Albais agus Bile nan Cànan Albannach</w:t>
            </w:r>
            <w:r w:rsidR="005F2F00" w:rsidRPr="005F2F00">
              <w:rPr>
                <w:rStyle w:val="eop"/>
                <w:rFonts w:ascii="Arial" w:hAnsi="Arial" w:cs="Arial"/>
                <w:color w:val="000000"/>
              </w:rPr>
              <w:t xml:space="preserve">. </w:t>
            </w:r>
          </w:p>
        </w:tc>
      </w:tr>
      <w:tr w:rsidR="00C43CE2" w:rsidRPr="007135AE" w14:paraId="57B08C04" w14:textId="77777777" w:rsidTr="00735A47">
        <w:tc>
          <w:tcPr>
            <w:tcW w:w="709" w:type="dxa"/>
          </w:tcPr>
          <w:p w14:paraId="36746D42" w14:textId="5FBB9A98" w:rsidR="00C43CE2" w:rsidRPr="00E50576" w:rsidRDefault="00C43CE2" w:rsidP="003B42BC">
            <w:pPr>
              <w:rPr>
                <w:rFonts w:eastAsia="Times New Roman"/>
                <w:highlight w:val="yellow"/>
                <w:lang w:eastAsia="en-GB"/>
              </w:rPr>
            </w:pPr>
          </w:p>
        </w:tc>
        <w:tc>
          <w:tcPr>
            <w:tcW w:w="9498" w:type="dxa"/>
          </w:tcPr>
          <w:p w14:paraId="2B903E3E" w14:textId="77777777" w:rsidR="00C43CE2" w:rsidRPr="00E50576" w:rsidRDefault="00C43CE2" w:rsidP="009056F5">
            <w:pPr>
              <w:rPr>
                <w:highlight w:val="yellow"/>
              </w:rPr>
            </w:pPr>
          </w:p>
        </w:tc>
      </w:tr>
      <w:tr w:rsidR="00C43CE2" w:rsidRPr="007135AE" w14:paraId="4FBF1CA3" w14:textId="77777777" w:rsidTr="00735A47">
        <w:tc>
          <w:tcPr>
            <w:tcW w:w="709" w:type="dxa"/>
          </w:tcPr>
          <w:p w14:paraId="184FD0BF" w14:textId="714EC704" w:rsidR="00C43CE2" w:rsidRPr="009F1D99" w:rsidRDefault="00C43CE2" w:rsidP="003B42BC">
            <w:pPr>
              <w:rPr>
                <w:rFonts w:eastAsia="Times New Roman"/>
                <w:b/>
                <w:bCs/>
                <w:lang w:eastAsia="en-GB"/>
              </w:rPr>
            </w:pPr>
            <w:r w:rsidRPr="009F1D99">
              <w:rPr>
                <w:rFonts w:eastAsia="Times New Roman"/>
                <w:b/>
                <w:bCs/>
                <w:lang w:eastAsia="en-GB"/>
              </w:rPr>
              <w:t>7</w:t>
            </w:r>
            <w:r w:rsidR="009F1D99" w:rsidRPr="009F1D99">
              <w:rPr>
                <w:rFonts w:eastAsia="Times New Roman"/>
                <w:b/>
                <w:bCs/>
                <w:lang w:eastAsia="en-GB"/>
              </w:rPr>
              <w:t>.</w:t>
            </w:r>
          </w:p>
        </w:tc>
        <w:tc>
          <w:tcPr>
            <w:tcW w:w="9498" w:type="dxa"/>
          </w:tcPr>
          <w:p w14:paraId="293B153C" w14:textId="77777777" w:rsidR="00137438" w:rsidRPr="00137438" w:rsidRDefault="00137438" w:rsidP="00137438">
            <w:pPr>
              <w:rPr>
                <w:b/>
                <w:bCs/>
              </w:rPr>
            </w:pPr>
            <w:r w:rsidRPr="00137438">
              <w:rPr>
                <w:b/>
                <w:bCs/>
              </w:rPr>
              <w:t>Pròiseactan san Amharc</w:t>
            </w:r>
          </w:p>
          <w:p w14:paraId="4907EA94" w14:textId="77777777" w:rsidR="00C43CE2" w:rsidRPr="00D75E37" w:rsidRDefault="00C43CE2" w:rsidP="00C43CE2"/>
        </w:tc>
      </w:tr>
      <w:tr w:rsidR="00C43CE2" w:rsidRPr="007135AE" w14:paraId="6664DDEA" w14:textId="77777777" w:rsidTr="00735A47">
        <w:tc>
          <w:tcPr>
            <w:tcW w:w="709" w:type="dxa"/>
          </w:tcPr>
          <w:p w14:paraId="657DD6F3" w14:textId="77777777" w:rsidR="00C43CE2" w:rsidRDefault="00C43CE2" w:rsidP="003B42BC">
            <w:pPr>
              <w:rPr>
                <w:rFonts w:eastAsia="Times New Roman"/>
                <w:lang w:eastAsia="en-GB"/>
              </w:rPr>
            </w:pPr>
            <w:r>
              <w:rPr>
                <w:rFonts w:eastAsia="Times New Roman"/>
                <w:lang w:eastAsia="en-GB"/>
              </w:rPr>
              <w:t>7.1</w:t>
            </w:r>
          </w:p>
          <w:p w14:paraId="0FD6A82C" w14:textId="77777777" w:rsidR="000F5DF2" w:rsidRDefault="000F5DF2" w:rsidP="003B42BC">
            <w:pPr>
              <w:rPr>
                <w:rFonts w:eastAsia="Times New Roman"/>
                <w:lang w:eastAsia="en-GB"/>
              </w:rPr>
            </w:pPr>
          </w:p>
          <w:p w14:paraId="12360C20" w14:textId="77777777" w:rsidR="000F5DF2" w:rsidRDefault="000F5DF2" w:rsidP="003B42BC">
            <w:pPr>
              <w:rPr>
                <w:rFonts w:eastAsia="Times New Roman"/>
                <w:lang w:eastAsia="en-GB"/>
              </w:rPr>
            </w:pPr>
          </w:p>
          <w:p w14:paraId="31CD77E4" w14:textId="77777777" w:rsidR="000F5DF2" w:rsidRDefault="000F5DF2" w:rsidP="003B42BC">
            <w:pPr>
              <w:rPr>
                <w:rFonts w:eastAsia="Times New Roman"/>
                <w:lang w:eastAsia="en-GB"/>
              </w:rPr>
            </w:pPr>
          </w:p>
          <w:p w14:paraId="30680637" w14:textId="77777777" w:rsidR="000F5DF2" w:rsidRDefault="000F5DF2" w:rsidP="003B42BC">
            <w:pPr>
              <w:rPr>
                <w:rFonts w:eastAsia="Times New Roman"/>
                <w:lang w:eastAsia="en-GB"/>
              </w:rPr>
            </w:pPr>
          </w:p>
          <w:p w14:paraId="682D2D20" w14:textId="77777777" w:rsidR="00B43A96" w:rsidRDefault="00B43A96" w:rsidP="003B42BC">
            <w:pPr>
              <w:rPr>
                <w:rFonts w:eastAsia="Times New Roman"/>
                <w:lang w:eastAsia="en-GB"/>
              </w:rPr>
            </w:pPr>
          </w:p>
          <w:p w14:paraId="769FBEE3" w14:textId="77777777" w:rsidR="002C37C0" w:rsidRDefault="002C37C0" w:rsidP="003B42BC">
            <w:pPr>
              <w:rPr>
                <w:rFonts w:eastAsia="Times New Roman"/>
                <w:lang w:eastAsia="en-GB"/>
              </w:rPr>
            </w:pPr>
          </w:p>
          <w:p w14:paraId="43B318CF" w14:textId="77777777" w:rsidR="00F33BCE" w:rsidRDefault="00F33BCE" w:rsidP="003B42BC">
            <w:pPr>
              <w:rPr>
                <w:rFonts w:eastAsia="Times New Roman"/>
                <w:lang w:eastAsia="en-GB"/>
              </w:rPr>
            </w:pPr>
          </w:p>
          <w:p w14:paraId="2DD4C351" w14:textId="77777777" w:rsidR="00493FF0" w:rsidRDefault="00493FF0" w:rsidP="003B42BC">
            <w:pPr>
              <w:rPr>
                <w:rFonts w:eastAsia="Times New Roman"/>
                <w:lang w:eastAsia="en-GB"/>
              </w:rPr>
            </w:pPr>
          </w:p>
          <w:p w14:paraId="356C89FF" w14:textId="77777777" w:rsidR="00493FF0" w:rsidRDefault="00493FF0" w:rsidP="003B42BC">
            <w:pPr>
              <w:rPr>
                <w:rFonts w:eastAsia="Times New Roman"/>
                <w:lang w:eastAsia="en-GB"/>
              </w:rPr>
            </w:pPr>
          </w:p>
          <w:p w14:paraId="5B62BB40" w14:textId="77777777" w:rsidR="00493FF0" w:rsidRDefault="00493FF0" w:rsidP="003B42BC">
            <w:pPr>
              <w:rPr>
                <w:rFonts w:eastAsia="Times New Roman"/>
                <w:lang w:eastAsia="en-GB"/>
              </w:rPr>
            </w:pPr>
          </w:p>
          <w:p w14:paraId="12299320" w14:textId="75B667E1" w:rsidR="00B43A96" w:rsidRDefault="00B43A96" w:rsidP="003B42BC">
            <w:pPr>
              <w:rPr>
                <w:rFonts w:eastAsia="Times New Roman"/>
                <w:lang w:eastAsia="en-GB"/>
              </w:rPr>
            </w:pPr>
            <w:r>
              <w:rPr>
                <w:rFonts w:eastAsia="Times New Roman"/>
                <w:lang w:eastAsia="en-GB"/>
              </w:rPr>
              <w:t>7.2</w:t>
            </w:r>
          </w:p>
          <w:p w14:paraId="29465292" w14:textId="77777777" w:rsidR="00B43A96" w:rsidRDefault="00B43A96" w:rsidP="003B42BC">
            <w:pPr>
              <w:rPr>
                <w:rFonts w:eastAsia="Times New Roman"/>
                <w:lang w:eastAsia="en-GB"/>
              </w:rPr>
            </w:pPr>
          </w:p>
          <w:p w14:paraId="19A790B9" w14:textId="77777777" w:rsidR="00B43A96" w:rsidRDefault="00B43A96" w:rsidP="003B42BC">
            <w:pPr>
              <w:rPr>
                <w:rFonts w:eastAsia="Times New Roman"/>
                <w:lang w:eastAsia="en-GB"/>
              </w:rPr>
            </w:pPr>
          </w:p>
          <w:p w14:paraId="462B0FCD" w14:textId="77777777" w:rsidR="00B43A96" w:rsidRDefault="00B43A96" w:rsidP="003B42BC">
            <w:pPr>
              <w:rPr>
                <w:rFonts w:eastAsia="Times New Roman"/>
                <w:lang w:eastAsia="en-GB"/>
              </w:rPr>
            </w:pPr>
          </w:p>
          <w:p w14:paraId="5F293480" w14:textId="77777777" w:rsidR="00493FF0" w:rsidRDefault="00493FF0" w:rsidP="003B42BC">
            <w:pPr>
              <w:rPr>
                <w:rFonts w:eastAsia="Times New Roman"/>
                <w:lang w:eastAsia="en-GB"/>
              </w:rPr>
            </w:pPr>
          </w:p>
          <w:p w14:paraId="3735E7E2" w14:textId="3BCA68F4" w:rsidR="00B43A96" w:rsidRDefault="00B43A96" w:rsidP="003B42BC">
            <w:pPr>
              <w:rPr>
                <w:rFonts w:eastAsia="Times New Roman"/>
                <w:lang w:eastAsia="en-GB"/>
              </w:rPr>
            </w:pPr>
            <w:r>
              <w:rPr>
                <w:rFonts w:eastAsia="Times New Roman"/>
                <w:lang w:eastAsia="en-GB"/>
              </w:rPr>
              <w:t>7.3</w:t>
            </w:r>
          </w:p>
        </w:tc>
        <w:tc>
          <w:tcPr>
            <w:tcW w:w="9498" w:type="dxa"/>
          </w:tcPr>
          <w:p w14:paraId="167BD8E6" w14:textId="6CC7B643" w:rsidR="00493FF0" w:rsidRDefault="00137438" w:rsidP="00C43CE2">
            <w:r>
              <w:t>Seach gu bheil àireamh anabarrach àrd de dh’iarrtasan a’ tighinn a-steach, tha obair Seirbheis Eadar-theangachaidh na Gàidhlig sa bhitheantas a’ dol air adhart mar fhreagairt air iarrtasan a tha a’ tighinn a-steach</w:t>
            </w:r>
            <w:r w:rsidRPr="006139B7">
              <w:t xml:space="preserve"> seach </w:t>
            </w:r>
            <w:r w:rsidR="00493FF0">
              <w:t>a bhith for-ghnìomhach</w:t>
            </w:r>
            <w:r w:rsidRPr="006139B7">
              <w:t>.</w:t>
            </w:r>
            <w:r w:rsidR="00493FF0">
              <w:t xml:space="preserve"> A dh’aindeoin seo, thathar an dùil gun tèid grunn phròiseactan a thoirt gu buil is a neartachadh fo </w:t>
            </w:r>
            <w:r w:rsidRPr="00137438">
              <w:t>PG</w:t>
            </w:r>
            <w:r w:rsidR="00AF488D" w:rsidRPr="00137438">
              <w:t xml:space="preserve"> 2023–28</w:t>
            </w:r>
            <w:r w:rsidR="00C43CE2" w:rsidRPr="00137438">
              <w:t xml:space="preserve">. </w:t>
            </w:r>
            <w:r w:rsidR="00493FF0">
              <w:t xml:space="preserve">Tha seo a’ gabhail a-steach, mar phrìomhachas, a bhith </w:t>
            </w:r>
            <w:r w:rsidR="00CD60AB">
              <w:t xml:space="preserve">a’ </w:t>
            </w:r>
            <w:r w:rsidR="00493FF0">
              <w:t>daingneachadh poileasaidh dà-chànanach na Comhairle thar seirbheisean na Comhairle air fad, agus gu h-àraid cho cudromach ’s a tha e cumail ris na pròiseasan cearta a thaobh soidhnichean. Cuidichidh seo gus dìon an aghaidh nam mearachdan mì-fhortanach is an fhollaiseachd mhì-fhàbharach a bhios ann nuair nach eilear a’ cumail co-chomhairle mar a bu chòir le Seirbheis Eadar-theangachaidh na Gàidhlig.</w:t>
            </w:r>
          </w:p>
          <w:p w14:paraId="233E2EAF" w14:textId="2391B842" w:rsidR="002C37C0" w:rsidRDefault="002C37C0" w:rsidP="00C43CE2"/>
          <w:p w14:paraId="55CF3B95" w14:textId="75059967" w:rsidR="00137438" w:rsidRDefault="00137438" w:rsidP="00137438">
            <w:r>
              <w:t>Thèid bannan-coise pearsanta dà-chananach airson puist-d, teachdaireachdan ‘air falbh on oifis’ is msaa, a thabhann do luchd-obrach thar gach seirbheis. Thèid trèanadh a thoirt seachad cuideachd do luchd-obrach fàilteachais, airson teachdaireachdan fàilteachaidh, sanasan agus abairtean bunaiteach dà-chànanach a neartachadh</w:t>
            </w:r>
            <w:r w:rsidR="00922200">
              <w:t>.</w:t>
            </w:r>
          </w:p>
          <w:p w14:paraId="15EB253D" w14:textId="77777777" w:rsidR="00137438" w:rsidRDefault="00137438" w:rsidP="00137438"/>
          <w:p w14:paraId="024AF599" w14:textId="0A2DB0FA" w:rsidR="00137438" w:rsidRDefault="00137438" w:rsidP="00137438">
            <w:r>
              <w:t>Ann an co-bhann le co-obraichean</w:t>
            </w:r>
            <w:r w:rsidRPr="00137438">
              <w:t xml:space="preserve">, thèid an ‘Toolkit’ Gàidhlig </w:t>
            </w:r>
            <w:r>
              <w:t>ùrachadh agus thèid na tha de Ghàidhlig air làrach-lìn na Comhairle a mheudachadh.</w:t>
            </w:r>
          </w:p>
          <w:p w14:paraId="2A0D96F4" w14:textId="10BCB1DF" w:rsidR="00C43CE2" w:rsidRPr="00137438" w:rsidRDefault="00C43CE2" w:rsidP="00C43CE2">
            <w:pPr>
              <w:rPr>
                <w:highlight w:val="yellow"/>
              </w:rPr>
            </w:pPr>
          </w:p>
        </w:tc>
      </w:tr>
    </w:tbl>
    <w:p w14:paraId="74B34694" w14:textId="1CA79753" w:rsidR="00AA4271" w:rsidRDefault="00AA4271"/>
    <w:tbl>
      <w:tblPr>
        <w:tblW w:w="10207" w:type="dxa"/>
        <w:tblInd w:w="-601" w:type="dxa"/>
        <w:tblLayout w:type="fixed"/>
        <w:tblLook w:val="0000" w:firstRow="0" w:lastRow="0" w:firstColumn="0" w:lastColumn="0" w:noHBand="0" w:noVBand="0"/>
      </w:tblPr>
      <w:tblGrid>
        <w:gridCol w:w="709"/>
        <w:gridCol w:w="9498"/>
      </w:tblGrid>
      <w:tr w:rsidR="00735A47" w:rsidRPr="007135AE" w14:paraId="5983261B" w14:textId="77777777" w:rsidTr="00735A47">
        <w:tc>
          <w:tcPr>
            <w:tcW w:w="709" w:type="dxa"/>
          </w:tcPr>
          <w:p w14:paraId="67108DE8" w14:textId="19D753B7" w:rsidR="00735A47" w:rsidRPr="00735A47" w:rsidRDefault="00735A47" w:rsidP="003B42BC">
            <w:pPr>
              <w:rPr>
                <w:rFonts w:eastAsia="Times New Roman"/>
                <w:lang w:eastAsia="en-GB"/>
              </w:rPr>
            </w:pPr>
          </w:p>
        </w:tc>
        <w:tc>
          <w:tcPr>
            <w:tcW w:w="9498" w:type="dxa"/>
          </w:tcPr>
          <w:p w14:paraId="19D2075D" w14:textId="77777777" w:rsidR="00137438" w:rsidRDefault="00137438" w:rsidP="00536696">
            <w:pPr>
              <w:spacing w:line="480" w:lineRule="auto"/>
              <w:jc w:val="both"/>
            </w:pPr>
          </w:p>
          <w:p w14:paraId="0CCB0450" w14:textId="77777777" w:rsidR="00137438" w:rsidRPr="00137438" w:rsidRDefault="00137438" w:rsidP="00137438">
            <w:pPr>
              <w:jc w:val="both"/>
            </w:pPr>
            <w:r w:rsidRPr="00137438">
              <w:t>Ainmeachadh: Àrd-Oifigear Gnìomhach, Coileanadh agus Riaghlachas</w:t>
            </w:r>
          </w:p>
          <w:p w14:paraId="63712848" w14:textId="77777777" w:rsidR="00137438" w:rsidRPr="00137438" w:rsidRDefault="00137438" w:rsidP="00137438">
            <w:pPr>
              <w:jc w:val="both"/>
            </w:pPr>
          </w:p>
          <w:p w14:paraId="07234D58" w14:textId="2EF14E5D" w:rsidR="00137438" w:rsidRPr="00137438" w:rsidRDefault="00137438" w:rsidP="00137438">
            <w:pPr>
              <w:jc w:val="both"/>
            </w:pPr>
            <w:r w:rsidRPr="00137438">
              <w:t xml:space="preserve">Ceann-latha: </w:t>
            </w:r>
            <w:r>
              <w:t>11.08.23</w:t>
            </w:r>
          </w:p>
          <w:p w14:paraId="705ACDC2" w14:textId="77777777" w:rsidR="00137438" w:rsidRPr="00137438" w:rsidRDefault="00137438" w:rsidP="00137438">
            <w:pPr>
              <w:jc w:val="both"/>
            </w:pPr>
          </w:p>
          <w:p w14:paraId="7869F697" w14:textId="77777777" w:rsidR="00137438" w:rsidRDefault="00137438" w:rsidP="00137438">
            <w:pPr>
              <w:jc w:val="both"/>
            </w:pPr>
            <w:r w:rsidRPr="00137438">
              <w:t>Ùghdar: Jo NicDhòmhnaill</w:t>
            </w:r>
            <w:r>
              <w:t>, Prìomh Oifigear Eadar-theangachaidh</w:t>
            </w:r>
          </w:p>
          <w:p w14:paraId="66946C6F" w14:textId="29713E26" w:rsidR="00137438" w:rsidRPr="00137438" w:rsidRDefault="00137438" w:rsidP="00137438">
            <w:pPr>
              <w:jc w:val="both"/>
            </w:pPr>
            <w:r w:rsidRPr="00137438">
              <w:fldChar w:fldCharType="begin"/>
            </w:r>
            <w:r w:rsidRPr="00137438">
              <w:instrText xml:space="preserve">  </w:instrText>
            </w:r>
            <w:r w:rsidRPr="00137438">
              <w:fldChar w:fldCharType="end"/>
            </w:r>
          </w:p>
          <w:p w14:paraId="2E6D427F" w14:textId="2C471FF2" w:rsidR="00137438" w:rsidRDefault="00137438" w:rsidP="00137438">
            <w:pPr>
              <w:jc w:val="both"/>
            </w:pPr>
            <w:r>
              <w:t>Grafaigean-fiosrachaidh ann an Eàrr-ràdh A air an dealbhachadh le Eoina Rodgers, Oifigear Poileasaidh na Gàidhlig</w:t>
            </w:r>
            <w:r>
              <w:fldChar w:fldCharType="begin"/>
            </w:r>
            <w:r>
              <w:instrText xml:space="preserve">  </w:instrText>
            </w:r>
            <w:r>
              <w:fldChar w:fldCharType="end"/>
            </w:r>
          </w:p>
          <w:p w14:paraId="6710B9F6" w14:textId="77777777" w:rsidR="00137438" w:rsidRPr="00137438" w:rsidRDefault="00137438" w:rsidP="00137438">
            <w:pPr>
              <w:jc w:val="both"/>
            </w:pPr>
          </w:p>
          <w:p w14:paraId="3E6D3B07" w14:textId="07BAF1D4" w:rsidR="00117011" w:rsidRDefault="00137438" w:rsidP="00137438">
            <w:pPr>
              <w:spacing w:line="480" w:lineRule="auto"/>
              <w:jc w:val="both"/>
            </w:pPr>
            <w:r w:rsidRPr="00137438">
              <w:t>Pàipearan Cùl-fhiosrachaidh: Chan eil seo buntainneach</w:t>
            </w:r>
          </w:p>
          <w:p w14:paraId="1491553F" w14:textId="77777777" w:rsidR="00AA4271" w:rsidRDefault="00AA4271" w:rsidP="00536696">
            <w:pPr>
              <w:spacing w:line="480" w:lineRule="auto"/>
              <w:jc w:val="both"/>
              <w:rPr>
                <w:b/>
                <w:bCs/>
              </w:rPr>
            </w:pPr>
          </w:p>
          <w:p w14:paraId="1843937F" w14:textId="77777777" w:rsidR="00AA4271" w:rsidRDefault="00AA4271" w:rsidP="00536696">
            <w:pPr>
              <w:spacing w:line="480" w:lineRule="auto"/>
              <w:jc w:val="both"/>
              <w:rPr>
                <w:b/>
                <w:bCs/>
              </w:rPr>
            </w:pPr>
          </w:p>
          <w:p w14:paraId="48227CCB" w14:textId="44A8288B" w:rsidR="00AA4271" w:rsidRDefault="00AA4271" w:rsidP="00536696">
            <w:pPr>
              <w:spacing w:line="480" w:lineRule="auto"/>
              <w:jc w:val="both"/>
              <w:rPr>
                <w:b/>
                <w:bCs/>
              </w:rPr>
            </w:pPr>
          </w:p>
          <w:p w14:paraId="02282E3F" w14:textId="77777777" w:rsidR="00CD60AB" w:rsidRDefault="00CD60AB" w:rsidP="00536696">
            <w:pPr>
              <w:spacing w:line="480" w:lineRule="auto"/>
              <w:jc w:val="both"/>
              <w:rPr>
                <w:b/>
                <w:bCs/>
              </w:rPr>
            </w:pPr>
          </w:p>
          <w:p w14:paraId="04D520DB" w14:textId="77777777" w:rsidR="00AA4271" w:rsidRDefault="00AA4271" w:rsidP="00536696">
            <w:pPr>
              <w:spacing w:line="480" w:lineRule="auto"/>
              <w:jc w:val="both"/>
              <w:rPr>
                <w:b/>
                <w:bCs/>
              </w:rPr>
            </w:pPr>
          </w:p>
          <w:p w14:paraId="3F20A964" w14:textId="77777777" w:rsidR="00AA4271" w:rsidRDefault="00AA4271" w:rsidP="00536696">
            <w:pPr>
              <w:spacing w:line="480" w:lineRule="auto"/>
              <w:jc w:val="both"/>
              <w:rPr>
                <w:b/>
                <w:bCs/>
              </w:rPr>
            </w:pPr>
          </w:p>
          <w:p w14:paraId="5B4F276E" w14:textId="77777777" w:rsidR="00AA4271" w:rsidRDefault="00AA4271" w:rsidP="00536696">
            <w:pPr>
              <w:spacing w:line="480" w:lineRule="auto"/>
              <w:jc w:val="both"/>
              <w:rPr>
                <w:b/>
                <w:bCs/>
              </w:rPr>
            </w:pPr>
          </w:p>
          <w:p w14:paraId="092E4C7A" w14:textId="77777777" w:rsidR="00AA4271" w:rsidRDefault="00AA4271" w:rsidP="00536696">
            <w:pPr>
              <w:spacing w:line="480" w:lineRule="auto"/>
              <w:jc w:val="both"/>
              <w:rPr>
                <w:b/>
                <w:bCs/>
              </w:rPr>
            </w:pPr>
          </w:p>
          <w:p w14:paraId="25B143F5" w14:textId="77777777" w:rsidR="00AA4271" w:rsidRDefault="00AA4271" w:rsidP="00536696">
            <w:pPr>
              <w:spacing w:line="480" w:lineRule="auto"/>
              <w:jc w:val="both"/>
              <w:rPr>
                <w:b/>
                <w:bCs/>
              </w:rPr>
            </w:pPr>
          </w:p>
          <w:p w14:paraId="47170A79" w14:textId="77777777" w:rsidR="00AA4271" w:rsidRDefault="00AA4271" w:rsidP="00536696">
            <w:pPr>
              <w:spacing w:line="480" w:lineRule="auto"/>
              <w:jc w:val="both"/>
              <w:rPr>
                <w:b/>
                <w:bCs/>
              </w:rPr>
            </w:pPr>
          </w:p>
          <w:p w14:paraId="59E7D89B" w14:textId="77777777" w:rsidR="00AA4271" w:rsidRDefault="00AA4271" w:rsidP="00536696">
            <w:pPr>
              <w:spacing w:line="480" w:lineRule="auto"/>
              <w:jc w:val="both"/>
              <w:rPr>
                <w:b/>
                <w:bCs/>
              </w:rPr>
            </w:pPr>
          </w:p>
          <w:p w14:paraId="3CF99037" w14:textId="420CD7CF" w:rsidR="00AA4271" w:rsidRDefault="00AA4271" w:rsidP="00536696">
            <w:pPr>
              <w:spacing w:line="480" w:lineRule="auto"/>
              <w:jc w:val="both"/>
              <w:rPr>
                <w:b/>
                <w:bCs/>
              </w:rPr>
            </w:pPr>
          </w:p>
          <w:p w14:paraId="01BFF2D9" w14:textId="3BD42FB8" w:rsidR="00EF12E9" w:rsidRDefault="00EF12E9" w:rsidP="00536696">
            <w:pPr>
              <w:spacing w:line="480" w:lineRule="auto"/>
              <w:jc w:val="both"/>
              <w:rPr>
                <w:b/>
                <w:bCs/>
              </w:rPr>
            </w:pPr>
          </w:p>
          <w:p w14:paraId="56378B39" w14:textId="2BE4F156" w:rsidR="00EF12E9" w:rsidRDefault="00EF12E9" w:rsidP="00536696">
            <w:pPr>
              <w:spacing w:line="480" w:lineRule="auto"/>
              <w:jc w:val="both"/>
              <w:rPr>
                <w:b/>
                <w:bCs/>
              </w:rPr>
            </w:pPr>
          </w:p>
          <w:p w14:paraId="090B2BBD" w14:textId="0C99ADAE" w:rsidR="00EF12E9" w:rsidRDefault="00EF12E9" w:rsidP="00536696">
            <w:pPr>
              <w:spacing w:line="480" w:lineRule="auto"/>
              <w:jc w:val="both"/>
              <w:rPr>
                <w:b/>
                <w:bCs/>
              </w:rPr>
            </w:pPr>
          </w:p>
          <w:p w14:paraId="7EA8B2A4" w14:textId="28DA33E4" w:rsidR="00EF12E9" w:rsidRDefault="00EF12E9" w:rsidP="00536696">
            <w:pPr>
              <w:spacing w:line="480" w:lineRule="auto"/>
              <w:jc w:val="both"/>
              <w:rPr>
                <w:b/>
                <w:bCs/>
              </w:rPr>
            </w:pPr>
          </w:p>
          <w:p w14:paraId="56058479" w14:textId="2CB7FD36" w:rsidR="00EF12E9" w:rsidRDefault="00EF12E9" w:rsidP="00536696">
            <w:pPr>
              <w:spacing w:line="480" w:lineRule="auto"/>
              <w:jc w:val="both"/>
              <w:rPr>
                <w:b/>
                <w:bCs/>
              </w:rPr>
            </w:pPr>
          </w:p>
          <w:p w14:paraId="2979BFA2" w14:textId="77777777" w:rsidR="00EF12E9" w:rsidRDefault="00EF12E9" w:rsidP="00536696">
            <w:pPr>
              <w:spacing w:line="480" w:lineRule="auto"/>
              <w:jc w:val="both"/>
              <w:rPr>
                <w:b/>
                <w:bCs/>
              </w:rPr>
            </w:pPr>
          </w:p>
          <w:p w14:paraId="244DA045" w14:textId="77777777" w:rsidR="00AA4271" w:rsidRDefault="00AA4271" w:rsidP="00536696">
            <w:pPr>
              <w:spacing w:line="480" w:lineRule="auto"/>
              <w:jc w:val="both"/>
              <w:rPr>
                <w:b/>
                <w:bCs/>
              </w:rPr>
            </w:pPr>
          </w:p>
          <w:p w14:paraId="4BB8C79F" w14:textId="5A82E0E1" w:rsidR="00AA4271" w:rsidRDefault="00AA4271" w:rsidP="00536696">
            <w:pPr>
              <w:spacing w:line="480" w:lineRule="auto"/>
              <w:jc w:val="both"/>
              <w:rPr>
                <w:b/>
                <w:bCs/>
              </w:rPr>
            </w:pPr>
          </w:p>
          <w:p w14:paraId="69FA0835" w14:textId="3819BC63" w:rsidR="00CD60AB" w:rsidRDefault="00CD60AB" w:rsidP="00536696">
            <w:pPr>
              <w:spacing w:line="480" w:lineRule="auto"/>
              <w:jc w:val="both"/>
              <w:rPr>
                <w:b/>
                <w:bCs/>
              </w:rPr>
            </w:pPr>
          </w:p>
          <w:p w14:paraId="4E5CE15B" w14:textId="74B468A8" w:rsidR="00CD60AB" w:rsidRDefault="00CD60AB" w:rsidP="00536696">
            <w:pPr>
              <w:spacing w:line="480" w:lineRule="auto"/>
              <w:jc w:val="both"/>
              <w:rPr>
                <w:b/>
                <w:bCs/>
              </w:rPr>
            </w:pPr>
          </w:p>
          <w:p w14:paraId="481FEAE5" w14:textId="77777777" w:rsidR="00155E0F" w:rsidRDefault="00155E0F" w:rsidP="00536696">
            <w:pPr>
              <w:spacing w:line="480" w:lineRule="auto"/>
              <w:jc w:val="both"/>
              <w:rPr>
                <w:b/>
                <w:bCs/>
              </w:rPr>
            </w:pPr>
          </w:p>
          <w:p w14:paraId="066FBC1C" w14:textId="79D250F4" w:rsidR="009056F5" w:rsidRPr="00A553FE" w:rsidRDefault="00137438" w:rsidP="00A553FE">
            <w:pPr>
              <w:spacing w:line="480" w:lineRule="auto"/>
              <w:jc w:val="both"/>
              <w:rPr>
                <w:b/>
                <w:bCs/>
              </w:rPr>
            </w:pPr>
            <w:r>
              <w:rPr>
                <w:b/>
                <w:bCs/>
              </w:rPr>
              <w:lastRenderedPageBreak/>
              <w:t>Eàrr-ràdh</w:t>
            </w:r>
            <w:r w:rsidR="00117011" w:rsidRPr="00117011">
              <w:rPr>
                <w:b/>
                <w:bCs/>
              </w:rPr>
              <w:t xml:space="preserve"> A</w:t>
            </w:r>
          </w:p>
          <w:p w14:paraId="424ED928" w14:textId="77777777" w:rsidR="009056F5" w:rsidRDefault="009056F5" w:rsidP="00536696">
            <w:pPr>
              <w:spacing w:line="480" w:lineRule="auto"/>
              <w:jc w:val="both"/>
            </w:pPr>
          </w:p>
          <w:p w14:paraId="6B03FCF7" w14:textId="47433EF0" w:rsidR="009056F5" w:rsidRDefault="00A553FE" w:rsidP="00536696">
            <w:pPr>
              <w:spacing w:line="480" w:lineRule="auto"/>
              <w:jc w:val="both"/>
            </w:pPr>
            <w:r>
              <w:rPr>
                <w:noProof/>
              </w:rPr>
              <w:drawing>
                <wp:inline distT="0" distB="0" distL="0" distR="0" wp14:anchorId="700AA211" wp14:editId="13E4B011">
                  <wp:extent cx="5894070" cy="5894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4070" cy="5894070"/>
                          </a:xfrm>
                          <a:prstGeom prst="rect">
                            <a:avLst/>
                          </a:prstGeom>
                          <a:noFill/>
                          <a:ln>
                            <a:noFill/>
                          </a:ln>
                        </pic:spPr>
                      </pic:pic>
                    </a:graphicData>
                  </a:graphic>
                </wp:inline>
              </w:drawing>
            </w:r>
          </w:p>
          <w:p w14:paraId="3C8BFC5A" w14:textId="77777777" w:rsidR="00117011" w:rsidRDefault="00117011" w:rsidP="00536696">
            <w:pPr>
              <w:spacing w:line="480" w:lineRule="auto"/>
              <w:jc w:val="both"/>
            </w:pPr>
          </w:p>
          <w:p w14:paraId="611D9679" w14:textId="77777777" w:rsidR="009056F5" w:rsidRDefault="009056F5" w:rsidP="00536696">
            <w:pPr>
              <w:spacing w:line="480" w:lineRule="auto"/>
              <w:jc w:val="both"/>
            </w:pPr>
          </w:p>
          <w:p w14:paraId="12D7DF91" w14:textId="77777777" w:rsidR="009056F5" w:rsidRDefault="009056F5" w:rsidP="00536696">
            <w:pPr>
              <w:spacing w:line="480" w:lineRule="auto"/>
              <w:jc w:val="both"/>
            </w:pPr>
          </w:p>
          <w:p w14:paraId="7B69C9BE" w14:textId="732C8B4C" w:rsidR="009056F5" w:rsidRDefault="00117011" w:rsidP="00536696">
            <w:pPr>
              <w:spacing w:line="480" w:lineRule="auto"/>
              <w:jc w:val="both"/>
              <w:rPr>
                <w:noProof/>
              </w:rPr>
            </w:pPr>
            <w:r>
              <w:rPr>
                <w:noProof/>
              </w:rPr>
              <mc:AlternateContent>
                <mc:Choice Requires="wps">
                  <w:drawing>
                    <wp:inline distT="0" distB="0" distL="0" distR="0" wp14:anchorId="47808134" wp14:editId="27E97C56">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72DF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p>
          <w:p w14:paraId="0EE8E630" w14:textId="57C642C9" w:rsidR="00A553FE" w:rsidRDefault="00A553FE" w:rsidP="00536696">
            <w:pPr>
              <w:spacing w:line="480" w:lineRule="auto"/>
              <w:jc w:val="both"/>
              <w:rPr>
                <w:noProof/>
              </w:rPr>
            </w:pPr>
          </w:p>
          <w:p w14:paraId="6BFD061D" w14:textId="64E0725B" w:rsidR="00A553FE" w:rsidRDefault="00A553FE" w:rsidP="00536696">
            <w:pPr>
              <w:spacing w:line="480" w:lineRule="auto"/>
              <w:jc w:val="both"/>
              <w:rPr>
                <w:noProof/>
              </w:rPr>
            </w:pPr>
          </w:p>
          <w:p w14:paraId="118FF596" w14:textId="5ACD3DE1" w:rsidR="00A553FE" w:rsidRDefault="00A553FE" w:rsidP="00536696">
            <w:pPr>
              <w:spacing w:line="480" w:lineRule="auto"/>
              <w:jc w:val="both"/>
              <w:rPr>
                <w:noProof/>
              </w:rPr>
            </w:pPr>
          </w:p>
          <w:p w14:paraId="0ECBB808" w14:textId="385FD5D6" w:rsidR="00A553FE" w:rsidRDefault="00A553FE" w:rsidP="00536696">
            <w:pPr>
              <w:spacing w:line="480" w:lineRule="auto"/>
              <w:jc w:val="both"/>
              <w:rPr>
                <w:noProof/>
              </w:rPr>
            </w:pPr>
          </w:p>
          <w:p w14:paraId="4F9B3ECB" w14:textId="7FB836EA" w:rsidR="00A553FE" w:rsidRDefault="00A553FE" w:rsidP="00536696">
            <w:pPr>
              <w:spacing w:line="480" w:lineRule="auto"/>
              <w:jc w:val="both"/>
            </w:pPr>
            <w:r>
              <w:rPr>
                <w:noProof/>
              </w:rPr>
              <w:drawing>
                <wp:inline distT="0" distB="0" distL="0" distR="0" wp14:anchorId="2B72FB73" wp14:editId="75A2C04D">
                  <wp:extent cx="5894070" cy="8336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4070" cy="8336280"/>
                          </a:xfrm>
                          <a:prstGeom prst="rect">
                            <a:avLst/>
                          </a:prstGeom>
                          <a:noFill/>
                          <a:ln>
                            <a:noFill/>
                          </a:ln>
                        </pic:spPr>
                      </pic:pic>
                    </a:graphicData>
                  </a:graphic>
                </wp:inline>
              </w:drawing>
            </w:r>
          </w:p>
          <w:p w14:paraId="15362702" w14:textId="246D84AC" w:rsidR="009056F5" w:rsidRPr="00536696" w:rsidRDefault="009056F5" w:rsidP="00536696">
            <w:pPr>
              <w:spacing w:line="480" w:lineRule="auto"/>
              <w:jc w:val="both"/>
            </w:pPr>
          </w:p>
        </w:tc>
      </w:tr>
    </w:tbl>
    <w:p w14:paraId="69CEBC22" w14:textId="6600A761" w:rsidR="000D3E25" w:rsidRPr="00C43CE2" w:rsidRDefault="007135AE">
      <w:pPr>
        <w:rPr>
          <w:rFonts w:ascii="Times New Roman" w:eastAsia="Times New Roman" w:hAnsi="Times New Roman" w:cs="Times New Roman"/>
          <w:szCs w:val="20"/>
          <w:lang w:eastAsia="en-GB"/>
        </w:rPr>
      </w:pPr>
      <w:r w:rsidRPr="007135AE">
        <w:rPr>
          <w:rFonts w:eastAsia="Times New Roman"/>
          <w:lang w:eastAsia="en-GB"/>
        </w:rPr>
        <w:lastRenderedPageBreak/>
        <w:fldChar w:fldCharType="begin"/>
      </w:r>
      <w:r w:rsidRPr="007135AE">
        <w:rPr>
          <w:rFonts w:eastAsia="Times New Roman"/>
          <w:lang w:eastAsia="en-GB"/>
        </w:rPr>
        <w:instrText xml:space="preserve">  </w:instrText>
      </w:r>
      <w:r w:rsidRPr="007135AE">
        <w:rPr>
          <w:rFonts w:eastAsia="Times New Roman"/>
          <w:lang w:eastAsia="en-GB"/>
        </w:rPr>
        <w:fldChar w:fldCharType="end"/>
      </w:r>
    </w:p>
    <w:sectPr w:rsidR="000D3E25" w:rsidRPr="00C43CE2" w:rsidSect="00807E3D">
      <w:headerReference w:type="first" r:id="rId12"/>
      <w:pgSz w:w="11906" w:h="16838"/>
      <w:pgMar w:top="993"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06253" w14:textId="77777777" w:rsidR="00484CA9" w:rsidRDefault="00484CA9" w:rsidP="007135AE">
      <w:r>
        <w:separator/>
      </w:r>
    </w:p>
  </w:endnote>
  <w:endnote w:type="continuationSeparator" w:id="0">
    <w:p w14:paraId="26C400B9" w14:textId="77777777" w:rsidR="00484CA9" w:rsidRDefault="00484CA9" w:rsidP="0071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9FBF4" w14:textId="77777777" w:rsidR="00484CA9" w:rsidRDefault="00484CA9" w:rsidP="007135AE">
      <w:r>
        <w:separator/>
      </w:r>
    </w:p>
  </w:footnote>
  <w:footnote w:type="continuationSeparator" w:id="0">
    <w:p w14:paraId="66BEDE9C" w14:textId="77777777" w:rsidR="00484CA9" w:rsidRDefault="00484CA9" w:rsidP="0071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144C" w14:textId="77777777" w:rsidR="00807E3D" w:rsidRPr="007C3BA9" w:rsidRDefault="00807E3D" w:rsidP="00807E3D">
    <w:pPr>
      <w:jc w:val="center"/>
      <w:rPr>
        <w:rFonts w:eastAsia="Times New Roman"/>
        <w:b/>
        <w:i/>
        <w:color w:val="FF0000"/>
        <w:szCs w:val="20"/>
        <w:lang w:eastAsia="en-GB"/>
      </w:rPr>
    </w:pPr>
  </w:p>
  <w:p w14:paraId="5EFA5218" w14:textId="77777777" w:rsidR="00807E3D" w:rsidRDefault="00807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77CCE"/>
    <w:multiLevelType w:val="hybridMultilevel"/>
    <w:tmpl w:val="AA1692BA"/>
    <w:lvl w:ilvl="0" w:tplc="FFFFFFFF">
      <w:start w:val="1"/>
      <w:numFmt w:val="lowerRoman"/>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17126CC"/>
    <w:multiLevelType w:val="hybridMultilevel"/>
    <w:tmpl w:val="B05688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1C3E10"/>
    <w:multiLevelType w:val="hybridMultilevel"/>
    <w:tmpl w:val="AA1692BA"/>
    <w:lvl w:ilvl="0" w:tplc="908E4506">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76516C"/>
    <w:multiLevelType w:val="hybridMultilevel"/>
    <w:tmpl w:val="A580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35523"/>
    <w:rsid w:val="00025B2B"/>
    <w:rsid w:val="00045368"/>
    <w:rsid w:val="00076B72"/>
    <w:rsid w:val="000A2AAC"/>
    <w:rsid w:val="000A5E2D"/>
    <w:rsid w:val="000F5DF2"/>
    <w:rsid w:val="00117011"/>
    <w:rsid w:val="00120A8A"/>
    <w:rsid w:val="00135523"/>
    <w:rsid w:val="00137438"/>
    <w:rsid w:val="00140911"/>
    <w:rsid w:val="00155E0F"/>
    <w:rsid w:val="00164BA4"/>
    <w:rsid w:val="001B20B3"/>
    <w:rsid w:val="001B4E26"/>
    <w:rsid w:val="001B6748"/>
    <w:rsid w:val="001E479B"/>
    <w:rsid w:val="001E7DCF"/>
    <w:rsid w:val="0021692D"/>
    <w:rsid w:val="00223289"/>
    <w:rsid w:val="00291D9F"/>
    <w:rsid w:val="002C37C0"/>
    <w:rsid w:val="002C7768"/>
    <w:rsid w:val="002D4879"/>
    <w:rsid w:val="002E3E87"/>
    <w:rsid w:val="002E7072"/>
    <w:rsid w:val="00315D35"/>
    <w:rsid w:val="003263D3"/>
    <w:rsid w:val="00340AD6"/>
    <w:rsid w:val="00342504"/>
    <w:rsid w:val="0034539B"/>
    <w:rsid w:val="00363D93"/>
    <w:rsid w:val="0036562B"/>
    <w:rsid w:val="00366ED8"/>
    <w:rsid w:val="00384D96"/>
    <w:rsid w:val="00387C23"/>
    <w:rsid w:val="003B700B"/>
    <w:rsid w:val="003D376A"/>
    <w:rsid w:val="003E4762"/>
    <w:rsid w:val="003F22B4"/>
    <w:rsid w:val="003F5927"/>
    <w:rsid w:val="00443606"/>
    <w:rsid w:val="00477A61"/>
    <w:rsid w:val="00484CA9"/>
    <w:rsid w:val="00487A0A"/>
    <w:rsid w:val="00493FF0"/>
    <w:rsid w:val="004C2F6C"/>
    <w:rsid w:val="004E762F"/>
    <w:rsid w:val="00535CF4"/>
    <w:rsid w:val="00536696"/>
    <w:rsid w:val="0054097D"/>
    <w:rsid w:val="0056690E"/>
    <w:rsid w:val="005F2F00"/>
    <w:rsid w:val="00605FB5"/>
    <w:rsid w:val="00625CAA"/>
    <w:rsid w:val="00660098"/>
    <w:rsid w:val="00660230"/>
    <w:rsid w:val="0066539A"/>
    <w:rsid w:val="00671191"/>
    <w:rsid w:val="00686859"/>
    <w:rsid w:val="007052C7"/>
    <w:rsid w:val="007135AE"/>
    <w:rsid w:val="00733330"/>
    <w:rsid w:val="00735A47"/>
    <w:rsid w:val="00746496"/>
    <w:rsid w:val="00755E90"/>
    <w:rsid w:val="007B687F"/>
    <w:rsid w:val="007C3BA9"/>
    <w:rsid w:val="007D7750"/>
    <w:rsid w:val="007E32C3"/>
    <w:rsid w:val="00805F5C"/>
    <w:rsid w:val="00807E3D"/>
    <w:rsid w:val="00816DCD"/>
    <w:rsid w:val="00834CAB"/>
    <w:rsid w:val="0083659A"/>
    <w:rsid w:val="0084372E"/>
    <w:rsid w:val="008534BB"/>
    <w:rsid w:val="00880FD3"/>
    <w:rsid w:val="0088196F"/>
    <w:rsid w:val="008D55C9"/>
    <w:rsid w:val="008F398F"/>
    <w:rsid w:val="009056F5"/>
    <w:rsid w:val="00921A77"/>
    <w:rsid w:val="00922200"/>
    <w:rsid w:val="00932A1A"/>
    <w:rsid w:val="009571C8"/>
    <w:rsid w:val="009842CE"/>
    <w:rsid w:val="009C739A"/>
    <w:rsid w:val="009C782A"/>
    <w:rsid w:val="009D6B74"/>
    <w:rsid w:val="009F1D99"/>
    <w:rsid w:val="00A17759"/>
    <w:rsid w:val="00A553FE"/>
    <w:rsid w:val="00AA4271"/>
    <w:rsid w:val="00AC6AC6"/>
    <w:rsid w:val="00AD3656"/>
    <w:rsid w:val="00AF151F"/>
    <w:rsid w:val="00AF488D"/>
    <w:rsid w:val="00B13205"/>
    <w:rsid w:val="00B32CC5"/>
    <w:rsid w:val="00B33945"/>
    <w:rsid w:val="00B43A96"/>
    <w:rsid w:val="00B65DAB"/>
    <w:rsid w:val="00B80439"/>
    <w:rsid w:val="00C11605"/>
    <w:rsid w:val="00C1706F"/>
    <w:rsid w:val="00C215D9"/>
    <w:rsid w:val="00C32898"/>
    <w:rsid w:val="00C4299A"/>
    <w:rsid w:val="00C43CE2"/>
    <w:rsid w:val="00C60876"/>
    <w:rsid w:val="00C70E96"/>
    <w:rsid w:val="00C92F9E"/>
    <w:rsid w:val="00CC6BAE"/>
    <w:rsid w:val="00CD60AB"/>
    <w:rsid w:val="00CF1407"/>
    <w:rsid w:val="00D04E14"/>
    <w:rsid w:val="00D300A3"/>
    <w:rsid w:val="00D91BE9"/>
    <w:rsid w:val="00DF49C1"/>
    <w:rsid w:val="00E06280"/>
    <w:rsid w:val="00E26842"/>
    <w:rsid w:val="00E50576"/>
    <w:rsid w:val="00EB0949"/>
    <w:rsid w:val="00EC3558"/>
    <w:rsid w:val="00EC6C16"/>
    <w:rsid w:val="00ED0FCF"/>
    <w:rsid w:val="00ED167C"/>
    <w:rsid w:val="00ED5F11"/>
    <w:rsid w:val="00EF12E9"/>
    <w:rsid w:val="00EF3513"/>
    <w:rsid w:val="00EF43E7"/>
    <w:rsid w:val="00F020F3"/>
    <w:rsid w:val="00F318C6"/>
    <w:rsid w:val="00F33BCE"/>
    <w:rsid w:val="00F4400E"/>
    <w:rsid w:val="00F535C1"/>
    <w:rsid w:val="00F66E8C"/>
    <w:rsid w:val="00F87DA2"/>
    <w:rsid w:val="00FA2188"/>
    <w:rsid w:val="00FA2287"/>
    <w:rsid w:val="00FB1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99161"/>
  <w15:docId w15:val="{C509CF69-DDCF-4D36-A12F-43B645F6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5AE"/>
    <w:pPr>
      <w:tabs>
        <w:tab w:val="center" w:pos="4513"/>
        <w:tab w:val="right" w:pos="9026"/>
      </w:tabs>
    </w:pPr>
    <w:rPr>
      <w:rFonts w:ascii="Times New Roman" w:eastAsia="Times New Roman" w:hAnsi="Times New Roman" w:cs="Times New Roman"/>
      <w:szCs w:val="20"/>
      <w:lang w:eastAsia="en-GB"/>
    </w:rPr>
  </w:style>
  <w:style w:type="character" w:customStyle="1" w:styleId="HeaderChar">
    <w:name w:val="Header Char"/>
    <w:basedOn w:val="DefaultParagraphFont"/>
    <w:link w:val="Header"/>
    <w:uiPriority w:val="99"/>
    <w:rsid w:val="007135AE"/>
    <w:rPr>
      <w:rFonts w:ascii="Times New Roman" w:eastAsia="Times New Roman" w:hAnsi="Times New Roman" w:cs="Times New Roman"/>
      <w:szCs w:val="20"/>
      <w:lang w:eastAsia="en-GB"/>
    </w:rPr>
  </w:style>
  <w:style w:type="paragraph" w:styleId="Footer">
    <w:name w:val="footer"/>
    <w:basedOn w:val="Normal"/>
    <w:link w:val="FooterChar"/>
    <w:uiPriority w:val="99"/>
    <w:unhideWhenUsed/>
    <w:rsid w:val="007135AE"/>
    <w:pPr>
      <w:tabs>
        <w:tab w:val="center" w:pos="4513"/>
        <w:tab w:val="right" w:pos="9026"/>
      </w:tabs>
    </w:pPr>
  </w:style>
  <w:style w:type="character" w:customStyle="1" w:styleId="FooterChar">
    <w:name w:val="Footer Char"/>
    <w:basedOn w:val="DefaultParagraphFont"/>
    <w:link w:val="Footer"/>
    <w:uiPriority w:val="99"/>
    <w:rsid w:val="007135AE"/>
  </w:style>
  <w:style w:type="paragraph" w:styleId="ListParagraph">
    <w:name w:val="List Paragraph"/>
    <w:basedOn w:val="Normal"/>
    <w:uiPriority w:val="34"/>
    <w:qFormat/>
    <w:rsid w:val="00B65DAB"/>
    <w:pPr>
      <w:ind w:left="720"/>
      <w:contextualSpacing/>
    </w:pPr>
  </w:style>
  <w:style w:type="paragraph" w:styleId="BalloonText">
    <w:name w:val="Balloon Text"/>
    <w:basedOn w:val="Normal"/>
    <w:link w:val="BalloonTextChar"/>
    <w:uiPriority w:val="99"/>
    <w:semiHidden/>
    <w:unhideWhenUsed/>
    <w:rsid w:val="001355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523"/>
    <w:rPr>
      <w:rFonts w:ascii="Segoe UI" w:hAnsi="Segoe UI" w:cs="Segoe UI"/>
      <w:sz w:val="18"/>
      <w:szCs w:val="18"/>
    </w:rPr>
  </w:style>
  <w:style w:type="table" w:styleId="TableGrid">
    <w:name w:val="Table Grid"/>
    <w:basedOn w:val="TableNormal"/>
    <w:uiPriority w:val="39"/>
    <w:rsid w:val="00C43CE2"/>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34CAB"/>
  </w:style>
  <w:style w:type="paragraph" w:customStyle="1" w:styleId="paragraph">
    <w:name w:val="paragraph"/>
    <w:basedOn w:val="Normal"/>
    <w:rsid w:val="00834CAB"/>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F31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12466">
      <w:bodyDiv w:val="1"/>
      <w:marLeft w:val="0"/>
      <w:marRight w:val="0"/>
      <w:marTop w:val="0"/>
      <w:marBottom w:val="0"/>
      <w:divBdr>
        <w:top w:val="none" w:sz="0" w:space="0" w:color="auto"/>
        <w:left w:val="none" w:sz="0" w:space="0" w:color="auto"/>
        <w:bottom w:val="none" w:sz="0" w:space="0" w:color="auto"/>
        <w:right w:val="none" w:sz="0" w:space="0" w:color="auto"/>
      </w:divBdr>
    </w:div>
    <w:div w:id="898905086">
      <w:bodyDiv w:val="1"/>
      <w:marLeft w:val="0"/>
      <w:marRight w:val="0"/>
      <w:marTop w:val="0"/>
      <w:marBottom w:val="0"/>
      <w:divBdr>
        <w:top w:val="none" w:sz="0" w:space="0" w:color="auto"/>
        <w:left w:val="none" w:sz="0" w:space="0" w:color="auto"/>
        <w:bottom w:val="none" w:sz="0" w:space="0" w:color="auto"/>
        <w:right w:val="none" w:sz="0" w:space="0" w:color="auto"/>
      </w:divBdr>
    </w:div>
    <w:div w:id="1010255301">
      <w:bodyDiv w:val="1"/>
      <w:marLeft w:val="0"/>
      <w:marRight w:val="0"/>
      <w:marTop w:val="0"/>
      <w:marBottom w:val="0"/>
      <w:divBdr>
        <w:top w:val="none" w:sz="0" w:space="0" w:color="auto"/>
        <w:left w:val="none" w:sz="0" w:space="0" w:color="auto"/>
        <w:bottom w:val="none" w:sz="0" w:space="0" w:color="auto"/>
        <w:right w:val="none" w:sz="0" w:space="0" w:color="auto"/>
      </w:divBdr>
    </w:div>
    <w:div w:id="18274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donald\Desktop\GC%2018%20May%202021\Comataidh%20na%20G&#224;idhlig%20-%20Eadar-theangachadh%20G&#224;idhli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E91C6843B41046841C3314DE239A3D" ma:contentTypeVersion="5" ma:contentTypeDescription="Create a new document." ma:contentTypeScope="" ma:versionID="7d6e486b9ebf72e5b8651987e592f696">
  <xsd:schema xmlns:xsd="http://www.w3.org/2001/XMLSchema" xmlns:xs="http://www.w3.org/2001/XMLSchema" xmlns:p="http://schemas.microsoft.com/office/2006/metadata/properties" xmlns:ns2="0d759d23-10b1-45f5-be88-d62726bacc9d" targetNamespace="http://schemas.microsoft.com/office/2006/metadata/properties" ma:root="true" ma:fieldsID="aeb8bfcb9279c807ae26cb8b4f22c53e" ns2:_="">
    <xsd:import namespace="0d759d23-10b1-45f5-be88-d62726bacc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59d23-10b1-45f5-be88-d62726bac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F29812-58B0-4FEF-B603-D2631F643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59d23-10b1-45f5-be88-d62726bac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3BC64-9CA7-45EC-9E3F-C3EB626DC711}">
  <ds:schemaRefs>
    <ds:schemaRef ds:uri="http://schemas.microsoft.com/sharepoint/v3/contenttype/forms"/>
  </ds:schemaRefs>
</ds:datastoreItem>
</file>

<file path=customXml/itemProps3.xml><?xml version="1.0" encoding="utf-8"?>
<ds:datastoreItem xmlns:ds="http://schemas.openxmlformats.org/officeDocument/2006/customXml" ds:itemID="{293E5C0F-57FB-45F7-A13C-68BC33AD0B20}">
  <ds:schemaRefs>
    <ds:schemaRef ds:uri="0d759d23-10b1-45f5-be88-d62726bacc9d"/>
    <ds:schemaRef ds:uri="http://purl.org/dc/dcmitype/"/>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Comataidh na Gàidhlig - Eadar-theangachadh Gàidhlig</Template>
  <TotalTime>3</TotalTime>
  <Pages>9</Pages>
  <Words>2573</Words>
  <Characters>14668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MacDonald</dc:creator>
  <cp:lastModifiedBy>Rachel Ross (Democratic Services)</cp:lastModifiedBy>
  <cp:revision>3</cp:revision>
  <dcterms:created xsi:type="dcterms:W3CDTF">2023-08-22T13:15:00Z</dcterms:created>
  <dcterms:modified xsi:type="dcterms:W3CDTF">2023-08-22T13:26:00Z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0x01010071E91C6843B41046841C3314DE239A3D</vt:lpwstr>
  </property>
</Properties>
</file>